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D473B3" w:rsidR="00735EB2" w:rsidP="006D4FA4" w:rsidRDefault="00751FF3" w14:paraId="3BE9AEDA" w14:textId="54E8BC6E">
      <w:pPr>
        <w:tabs>
          <w:tab w:val="left" w:pos="8460"/>
        </w:tabs>
        <w:ind w:left="-180"/>
        <w:jc w:val="both"/>
        <w:sectPr w:rsidRPr="00D473B3" w:rsidR="00735EB2" w:rsidSect="00B51F6B">
          <w:headerReference w:type="default" r:id="rId10"/>
          <w:pgSz w:w="11906" w:h="16838" w:orient="portrait" w:code="9"/>
          <w:pgMar w:top="1440" w:right="1440" w:bottom="1440" w:left="1440" w:header="709" w:footer="284" w:gutter="1134"/>
          <w:cols w:space="708"/>
          <w:docGrid w:linePitch="360"/>
        </w:sectPr>
      </w:pPr>
    </w:p>
    <w:sdt>
      <w:sdtPr>
        <w:rPr>
          <w:rFonts w:cs="Arial"/>
          <w:highlight w:val="yellow"/>
        </w:rPr>
        <w:id w:val="-1637718895"/>
        <w:placeholder>
          <w:docPart w:val="B5ABF550CE354DF8A367B85167D5F601"/>
        </w:placeholder>
        <w:showingPlcHdr/>
        <w:date>
          <w:dateFormat w:val="d/MM/yyyy"/>
          <w:lid w:val="en-AU"/>
          <w:storeMappedDataAs w:val="dateTime"/>
          <w:calendar w:val="gregorian"/>
        </w:date>
      </w:sdtPr>
      <w:sdtEndPr/>
      <w:sdtContent>
        <w:p w:rsidRPr="00D473B3" w:rsidR="002C2EE8" w:rsidP="00EA06D2" w:rsidRDefault="00E63413" w14:paraId="0EE5A383" w14:textId="77777777">
          <w:pPr>
            <w:tabs>
              <w:tab w:val="left" w:pos="8460"/>
            </w:tabs>
            <w:rPr>
              <w:rFonts w:cs="Arial"/>
            </w:rPr>
          </w:pPr>
          <w:r w:rsidRPr="00176968">
            <w:rPr>
              <w:rStyle w:val="PlaceholderText"/>
              <w:rFonts w:cs="Arial"/>
              <w:color w:val="auto"/>
              <w:highlight w:val="yellow"/>
            </w:rPr>
            <w:t>Click here to enter a date.</w:t>
          </w:r>
        </w:p>
      </w:sdtContent>
    </w:sdt>
    <w:p w:rsidRPr="00D473B3" w:rsidR="00E63413" w:rsidP="00EA06D2" w:rsidRDefault="00E63413" w14:paraId="1ABE828D" w14:textId="40F60A52">
      <w:pPr>
        <w:tabs>
          <w:tab w:val="left" w:pos="8460"/>
        </w:tabs>
        <w:rPr>
          <w:rFonts w:cs="Arial"/>
        </w:rPr>
      </w:pPr>
    </w:p>
    <w:sdt>
      <w:sdtPr>
        <w:rPr>
          <w:rFonts w:cs="Arial"/>
          <w:highlight w:val="yellow"/>
        </w:rPr>
        <w:id w:val="1605689448"/>
        <w:placeholder>
          <w:docPart w:val="6D78804A01A74FBABAB15DB13856DC70"/>
        </w:placeholder>
      </w:sdtPr>
      <w:sdtEndPr>
        <w:rPr>
          <w:rFonts w:cs="Arial"/>
          <w:highlight w:val="yellow"/>
        </w:rPr>
      </w:sdtEndPr>
      <w:sdtContent>
        <w:p w:rsidRPr="00176968" w:rsidR="00A4457F" w:rsidP="001A0B16" w:rsidRDefault="00FC258D" w14:paraId="19A32A46" w14:textId="6EA856F2">
          <w:pPr>
            <w:rPr>
              <w:rFonts w:cs="Arial"/>
              <w:highlight w:val="yellow"/>
            </w:rPr>
          </w:pPr>
          <w:r w:rsidRPr="00176968">
            <w:rPr>
              <w:rFonts w:cs="Arial"/>
              <w:highlight w:val="yellow"/>
            </w:rPr>
            <w:t>Name</w:t>
          </w:r>
        </w:p>
      </w:sdtContent>
    </w:sdt>
    <w:sdt>
      <w:sdtPr>
        <w:rPr>
          <w:rFonts w:cs="Arial"/>
          <w:highlight w:val="yellow"/>
        </w:rPr>
        <w:id w:val="1810514617"/>
        <w:placeholder>
          <w:docPart w:val="6D78804A01A74FBABAB15DB13856DC70"/>
        </w:placeholder>
      </w:sdtPr>
      <w:sdtEndPr>
        <w:rPr>
          <w:rFonts w:cs="Arial"/>
          <w:highlight w:val="yellow"/>
        </w:rPr>
      </w:sdtEndPr>
      <w:sdtContent>
        <w:p w:rsidRPr="00176968" w:rsidR="00A4457F" w:rsidP="001A0B16" w:rsidRDefault="00FC258D" w14:paraId="23998B1C" w14:textId="3F328632">
          <w:pPr>
            <w:rPr>
              <w:rFonts w:cs="Arial"/>
              <w:highlight w:val="yellow"/>
            </w:rPr>
          </w:pPr>
          <w:r w:rsidRPr="00176968">
            <w:rPr>
              <w:rFonts w:cs="Arial"/>
              <w:highlight w:val="yellow"/>
            </w:rPr>
            <w:t>Organisation</w:t>
          </w:r>
        </w:p>
      </w:sdtContent>
    </w:sdt>
    <w:p w:rsidRPr="00176968" w:rsidR="00C519C2" w:rsidP="001A0B16" w:rsidRDefault="00C519C2" w14:paraId="7F431163" w14:textId="02FAAFB5">
      <w:pPr>
        <w:rPr>
          <w:rFonts w:cs="Arial"/>
          <w:highlight w:val="yellow"/>
        </w:rPr>
      </w:pPr>
      <w:r w:rsidRPr="00176968">
        <w:rPr>
          <w:rFonts w:cs="Arial"/>
          <w:highlight w:val="yellow"/>
        </w:rPr>
        <w:t>Job Title</w:t>
      </w:r>
    </w:p>
    <w:sdt>
      <w:sdtPr>
        <w:rPr>
          <w:rFonts w:cs="Arial"/>
          <w:highlight w:val="yellow"/>
        </w:rPr>
        <w:id w:val="-108046947"/>
        <w:placeholder>
          <w:docPart w:val="6D78804A01A74FBABAB15DB13856DC70"/>
        </w:placeholder>
      </w:sdtPr>
      <w:sdtEndPr>
        <w:rPr>
          <w:rFonts w:cs="Arial"/>
          <w:highlight w:val="yellow"/>
        </w:rPr>
      </w:sdtEndPr>
      <w:sdtContent>
        <w:p w:rsidRPr="00176968" w:rsidR="00A4457F" w:rsidP="001A0B16" w:rsidRDefault="00C519C2" w14:paraId="547A762E" w14:textId="4295F716">
          <w:pPr>
            <w:rPr>
              <w:rFonts w:cs="Arial"/>
              <w:highlight w:val="yellow"/>
            </w:rPr>
          </w:pPr>
          <w:r w:rsidRPr="00176968">
            <w:rPr>
              <w:rFonts w:cs="Arial"/>
              <w:highlight w:val="yellow"/>
            </w:rPr>
            <w:t>S</w:t>
          </w:r>
          <w:r w:rsidRPr="00176968" w:rsidR="00FC258D">
            <w:rPr>
              <w:rFonts w:cs="Arial"/>
              <w:highlight w:val="yellow"/>
            </w:rPr>
            <w:t>treet Address</w:t>
          </w:r>
        </w:p>
      </w:sdtContent>
    </w:sdt>
    <w:p w:rsidRPr="00D473B3" w:rsidR="00A4457F" w:rsidP="001A0B16" w:rsidRDefault="00570341" w14:paraId="7914A7B6" w14:textId="20AEE97F">
      <w:pPr>
        <w:rPr>
          <w:rFonts w:cs="Arial"/>
        </w:rPr>
      </w:pPr>
      <w:sdt>
        <w:sdtPr>
          <w:rPr>
            <w:rFonts w:cs="Arial"/>
            <w:highlight w:val="yellow"/>
          </w:rPr>
          <w:id w:val="-1249036134"/>
          <w:placeholder>
            <w:docPart w:val="6D78804A01A74FBABAB15DB13856DC70"/>
          </w:placeholder>
        </w:sdtPr>
        <w:sdtEndPr/>
        <w:sdtContent>
          <w:r w:rsidRPr="00176968" w:rsidR="00FC258D">
            <w:rPr>
              <w:rFonts w:cs="Arial"/>
              <w:highlight w:val="yellow"/>
            </w:rPr>
            <w:t>Suburb</w:t>
          </w:r>
        </w:sdtContent>
      </w:sdt>
      <w:r w:rsidRPr="00176968" w:rsidR="00A4457F">
        <w:rPr>
          <w:rFonts w:cs="Arial"/>
          <w:highlight w:val="yellow"/>
        </w:rPr>
        <w:t xml:space="preserve"> </w:t>
      </w:r>
      <w:sdt>
        <w:sdtPr>
          <w:rPr>
            <w:rFonts w:cs="Arial"/>
            <w:highlight w:val="yellow"/>
          </w:rPr>
          <w:id w:val="-1153064887"/>
          <w:placeholder>
            <w:docPart w:val="6D78804A01A74FBABAB15DB13856DC70"/>
          </w:placeholder>
        </w:sdtPr>
        <w:sdtEndPr/>
        <w:sdtContent>
          <w:r w:rsidRPr="00176968" w:rsidR="00FC258D">
            <w:rPr>
              <w:rFonts w:cs="Arial"/>
              <w:highlight w:val="yellow"/>
            </w:rPr>
            <w:t>STATE</w:t>
          </w:r>
        </w:sdtContent>
      </w:sdt>
      <w:r w:rsidRPr="00176968" w:rsidR="00A4457F">
        <w:rPr>
          <w:rFonts w:cs="Arial"/>
          <w:highlight w:val="yellow"/>
        </w:rPr>
        <w:t xml:space="preserve"> </w:t>
      </w:r>
      <w:sdt>
        <w:sdtPr>
          <w:rPr>
            <w:rFonts w:cs="Arial"/>
            <w:highlight w:val="yellow"/>
          </w:rPr>
          <w:id w:val="1731257369"/>
          <w:placeholder>
            <w:docPart w:val="6D78804A01A74FBABAB15DB13856DC70"/>
          </w:placeholder>
        </w:sdtPr>
        <w:sdtEndPr/>
        <w:sdtContent>
          <w:r w:rsidRPr="00176968" w:rsidR="00FC258D">
            <w:rPr>
              <w:rFonts w:cs="Arial"/>
              <w:highlight w:val="yellow"/>
            </w:rPr>
            <w:t>Postcode</w:t>
          </w:r>
        </w:sdtContent>
      </w:sdt>
    </w:p>
    <w:p w:rsidRPr="00D473B3" w:rsidR="00A4457F" w:rsidP="00F31C9D" w:rsidRDefault="00A4457F" w14:paraId="2872EBA0" w14:textId="77777777">
      <w:pPr>
        <w:tabs>
          <w:tab w:val="left" w:pos="8460"/>
        </w:tabs>
        <w:rPr>
          <w:rFonts w:cs="Arial"/>
          <w:shd w:val="clear" w:color="auto" w:fill="FFFFFF"/>
        </w:rPr>
      </w:pPr>
    </w:p>
    <w:p w:rsidRPr="00D473B3" w:rsidR="00ED159E" w:rsidP="00F31C9D" w:rsidRDefault="00ED159E" w14:paraId="5D87006F" w14:textId="6854CCD5">
      <w:pPr>
        <w:tabs>
          <w:tab w:val="left" w:pos="8460"/>
        </w:tabs>
        <w:jc w:val="both"/>
        <w:rPr>
          <w:rFonts w:cs="Arial"/>
          <w:shd w:val="clear" w:color="auto" w:fill="FFFFFF"/>
        </w:rPr>
      </w:pPr>
      <w:r w:rsidRPr="00D473B3">
        <w:rPr>
          <w:rFonts w:cs="Arial"/>
          <w:shd w:val="clear" w:color="auto" w:fill="FFFFFF"/>
        </w:rPr>
        <w:t>Dear</w:t>
      </w:r>
      <w:r w:rsidRPr="00D473B3" w:rsidR="007D306A">
        <w:rPr>
          <w:rFonts w:cs="Arial"/>
          <w:shd w:val="clear" w:color="auto" w:fill="FFFFFF"/>
        </w:rPr>
        <w:t xml:space="preserve"> </w:t>
      </w:r>
      <w:r w:rsidRPr="00176968" w:rsidR="0035620F">
        <w:rPr>
          <w:rFonts w:cs="Arial"/>
          <w:highlight w:val="yellow"/>
          <w:shd w:val="clear" w:color="auto" w:fill="FFFFFF"/>
        </w:rPr>
        <w:t>(Employer)</w:t>
      </w:r>
      <w:r w:rsidRPr="00D473B3" w:rsidR="00D81D30">
        <w:rPr>
          <w:rFonts w:cs="Arial"/>
          <w:shd w:val="clear" w:color="auto" w:fill="FFFFFF"/>
        </w:rPr>
        <w:t>,</w:t>
      </w:r>
    </w:p>
    <w:p w:rsidRPr="00D473B3" w:rsidR="00D81D30" w:rsidP="00F31C9D" w:rsidRDefault="00D81D30" w14:paraId="1842E5B7" w14:textId="59736B41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D473B3" w:rsidR="00D81D30" w:rsidP="00F31C9D" w:rsidRDefault="00D81D30" w14:paraId="3BE68B48" w14:textId="3449EB8C">
      <w:pPr>
        <w:tabs>
          <w:tab w:val="left" w:pos="8460"/>
        </w:tabs>
        <w:jc w:val="both"/>
        <w:rPr>
          <w:rFonts w:cs="Arial"/>
          <w:b w:val="1"/>
          <w:bCs w:val="1"/>
          <w:shd w:val="clear" w:color="auto" w:fill="FFFFFF"/>
        </w:rPr>
      </w:pPr>
      <w:r w:rsidRPr="00D473B3" w:rsidR="00D81D30">
        <w:rPr>
          <w:rFonts w:cs="Arial"/>
          <w:b w:val="1"/>
          <w:bCs w:val="1"/>
          <w:shd w:val="clear" w:color="auto" w:fill="FFFFFF"/>
        </w:rPr>
        <w:t xml:space="preserve">Request </w:t>
      </w:r>
      <w:r w:rsidRPr="00D473B3" w:rsidR="007D2493">
        <w:rPr>
          <w:rFonts w:cs="Arial"/>
          <w:b w:val="1"/>
          <w:bCs w:val="1"/>
          <w:shd w:val="clear" w:color="auto" w:fill="FFFFFF"/>
        </w:rPr>
        <w:t>for matched giving to support my Ride to Fight MS</w:t>
      </w:r>
      <w:r w:rsidRPr="00D473B3" w:rsidR="00D43DE8">
        <w:rPr>
          <w:rFonts w:cs="Arial"/>
          <w:b w:val="1"/>
          <w:bCs w:val="1"/>
          <w:shd w:val="clear" w:color="auto" w:fill="FFFFFF"/>
        </w:rPr>
        <w:t>!</w:t>
      </w:r>
    </w:p>
    <w:p w:rsidRPr="00D473B3" w:rsidR="00ED159E" w:rsidP="00F31C9D" w:rsidRDefault="00ED159E" w14:paraId="1F289CAF" w14:textId="77777777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D473B3" w:rsidR="00097D67" w:rsidP="2F2C63F3" w:rsidRDefault="0035620F" w14:paraId="193FFDC1" w14:textId="33EF6E86">
      <w:pPr>
        <w:pStyle w:val="NormalWeb"/>
        <w:shd w:val="clear" w:color="auto" w:fill="FFFFFF" w:themeFill="background1"/>
        <w:spacing w:before="0" w:beforeAutospacing="off" w:after="0" w:afterAutospacing="off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 xml:space="preserve">I am riding </w:t>
      </w:r>
      <w:r w:rsidRPr="00176968" w:rsidR="00023285">
        <w:rPr>
          <w:rFonts w:ascii="Arial" w:hAnsi="Arial" w:cs="Arial"/>
          <w:sz w:val="20"/>
          <w:szCs w:val="20"/>
          <w:highlight w:val="yellow"/>
          <w:shd w:val="clear" w:color="auto" w:fill="FFFFFF"/>
        </w:rPr>
        <w:t>(insert</w:t>
      </w:r>
      <w:r w:rsidRPr="00176968" w:rsidR="008640EA">
        <w:rPr>
          <w:rFonts w:ascii="Arial" w:hAnsi="Arial" w:cs="Arial"/>
          <w:sz w:val="20"/>
          <w:szCs w:val="20"/>
          <w:highlight w:val="yellow"/>
          <w:shd w:val="clear" w:color="auto" w:fill="FFFFFF"/>
        </w:rPr>
        <w:t xml:space="preserve"> number)</w:t>
      </w:r>
      <w:r w:rsidRPr="00D473B3" w:rsidR="008640EA">
        <w:rPr>
          <w:rFonts w:ascii="Arial" w:hAnsi="Arial" w:cs="Arial"/>
          <w:sz w:val="20"/>
          <w:szCs w:val="20"/>
          <w:shd w:val="clear" w:color="auto" w:fill="FFFFFF"/>
        </w:rPr>
        <w:t xml:space="preserve"> kms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 xml:space="preserve"> in the 202</w:t>
      </w:r>
      <w:r w:rsidRPr="00D473B3" w:rsidR="6EB94A9F">
        <w:rPr>
          <w:rFonts w:ascii="Arial" w:hAnsi="Arial" w:cs="Arial"/>
          <w:sz w:val="20"/>
          <w:szCs w:val="20"/>
          <w:shd w:val="clear" w:color="auto" w:fill="FFFFFF"/>
        </w:rPr>
        <w:t xml:space="preserve">6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 xml:space="preserve"> MS Gong Ride</w:t>
      </w:r>
      <w:r w:rsidRPr="00D473B3" w:rsidR="00484DFE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Pr="00D473B3" w:rsidR="00097D67">
        <w:rPr>
          <w:rFonts w:ascii="Arial" w:hAnsi="Arial" w:cs="Arial"/>
          <w:sz w:val="20"/>
          <w:szCs w:val="20"/>
          <w:shd w:val="clear" w:color="auto" w:fill="FFFFFF"/>
        </w:rPr>
        <w:t xml:space="preserve">one of Australia’s largest </w:t>
      </w:r>
      <w:r w:rsidRPr="00D473B3" w:rsidR="00484DFE">
        <w:rPr>
          <w:rFonts w:ascii="Arial" w:hAnsi="Arial" w:cs="Arial"/>
          <w:sz w:val="20"/>
          <w:szCs w:val="20"/>
          <w:shd w:val="clear" w:color="auto" w:fill="FFFFFF"/>
        </w:rPr>
        <w:t>charity bike ride</w:t>
      </w:r>
      <w:r w:rsidRPr="00D473B3" w:rsidR="00097D67">
        <w:rPr>
          <w:rFonts w:ascii="Arial" w:hAnsi="Arial" w:cs="Arial"/>
          <w:sz w:val="20"/>
          <w:szCs w:val="20"/>
          <w:shd w:val="clear" w:color="auto" w:fill="FFFFFF"/>
        </w:rPr>
        <w:t>s</w:t>
      </w:r>
      <w:r w:rsidR="0017696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fldChar w:fldCharType="begin"/>
      </w:r>
      <w:r>
        <w:instrText xml:space="preserve">HYPERLINK "http://www.msgongride.org.au"</w:instrText>
      </w:r>
      <w:r>
        <w:fldChar w:fldCharType="separate"/>
      </w:r>
      <w:r w:rsidRPr="2F2C63F3" w:rsidR="00176968">
        <w:rPr>
          <w:rStyle w:val="Hyperlink"/>
          <w:rFonts w:ascii="Arial" w:hAnsi="Arial" w:cs="Arial"/>
          <w:sz w:val="20"/>
          <w:szCs w:val="20"/>
          <w:shd w:val="clear" w:color="auto" w:fill="FFFFFF"/>
        </w:rPr>
        <w:t>www.msgongride.org.au</w:t>
      </w:r>
      <w:r>
        <w:fldChar w:fldCharType="end"/>
      </w:r>
      <w:r w:rsidR="00176968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Pr="00D473B3" w:rsidR="00484DFE">
        <w:rPr>
          <w:rFonts w:ascii="Arial" w:hAnsi="Arial" w:cs="Arial"/>
          <w:sz w:val="20"/>
          <w:szCs w:val="20"/>
          <w:shd w:val="clear" w:color="auto" w:fill="FFFFFF"/>
        </w:rPr>
        <w:t>I</w:t>
      </w:r>
      <w:r w:rsidRPr="00D473B3" w:rsidR="00D43DE8">
        <w:rPr>
          <w:rFonts w:ascii="Arial" w:hAnsi="Arial" w:cs="Arial"/>
          <w:sz w:val="20"/>
          <w:szCs w:val="20"/>
          <w:shd w:val="clear" w:color="auto" w:fill="FFFFFF"/>
        </w:rPr>
        <w:t xml:space="preserve"> a</w:t>
      </w:r>
      <w:r w:rsidRPr="00D473B3" w:rsidR="00484DFE">
        <w:rPr>
          <w:rFonts w:ascii="Arial" w:hAnsi="Arial" w:cs="Arial"/>
          <w:sz w:val="20"/>
          <w:szCs w:val="20"/>
          <w:shd w:val="clear" w:color="auto" w:fill="FFFFFF"/>
        </w:rPr>
        <w:t xml:space="preserve">m 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 xml:space="preserve">fundraising </w:t>
      </w:r>
      <w:r w:rsidRPr="00D473B3" w:rsidR="00EA06D2">
        <w:rPr>
          <w:rFonts w:ascii="Arial" w:hAnsi="Arial" w:cs="Arial"/>
          <w:sz w:val="20"/>
          <w:szCs w:val="20"/>
          <w:shd w:val="clear" w:color="auto" w:fill="FFFFFF"/>
        </w:rPr>
        <w:t xml:space="preserve">to 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 xml:space="preserve">make a </w:t>
      </w:r>
      <w:r w:rsidRPr="00D473B3" w:rsidR="00ED159E">
        <w:rPr>
          <w:rFonts w:ascii="Arial" w:hAnsi="Arial" w:cs="Arial"/>
          <w:sz w:val="20"/>
          <w:szCs w:val="20"/>
          <w:shd w:val="clear" w:color="auto" w:fill="FFFFFF"/>
        </w:rPr>
        <w:t>significant impa</w:t>
      </w:r>
      <w:r w:rsidRPr="00D473B3" w:rsidR="007145A5">
        <w:rPr>
          <w:rFonts w:ascii="Arial" w:hAnsi="Arial" w:cs="Arial"/>
          <w:sz w:val="20"/>
          <w:szCs w:val="20"/>
          <w:shd w:val="clear" w:color="auto" w:fill="FFFFFF"/>
        </w:rPr>
        <w:t xml:space="preserve">ct 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>in</w:t>
      </w:r>
      <w:r w:rsidRPr="00D473B3" w:rsidR="007145A5">
        <w:rPr>
          <w:rFonts w:ascii="Arial" w:hAnsi="Arial" w:cs="Arial"/>
          <w:sz w:val="20"/>
          <w:szCs w:val="20"/>
          <w:shd w:val="clear" w:color="auto" w:fill="FFFFFF"/>
        </w:rPr>
        <w:t xml:space="preserve"> the lives </w:t>
      </w:r>
      <w:r w:rsidRPr="00D473B3" w:rsidR="00EA06D2">
        <w:rPr>
          <w:rFonts w:ascii="Arial" w:hAnsi="Arial" w:cs="Arial"/>
          <w:sz w:val="20"/>
          <w:szCs w:val="20"/>
          <w:shd w:val="clear" w:color="auto" w:fill="FFFFFF"/>
        </w:rPr>
        <w:t xml:space="preserve">of </w:t>
      </w:r>
      <w:r w:rsidRPr="00D473B3" w:rsidR="00ED159E">
        <w:rPr>
          <w:rFonts w:ascii="Arial" w:hAnsi="Arial" w:cs="Arial"/>
          <w:sz w:val="20"/>
          <w:szCs w:val="20"/>
          <w:shd w:val="clear" w:color="auto" w:fill="FFFFFF"/>
        </w:rPr>
        <w:t xml:space="preserve">over </w:t>
      </w:r>
      <w:r w:rsidRPr="00D473B3" w:rsidR="63872F6F">
        <w:rPr>
          <w:rFonts w:ascii="Arial" w:hAnsi="Arial" w:cs="Arial"/>
          <w:sz w:val="20"/>
          <w:szCs w:val="20"/>
          <w:shd w:val="clear" w:color="auto" w:fill="FFFFFF"/>
        </w:rPr>
        <w:t>37,</w:t>
      </w:r>
      <w:r w:rsidRPr="00D473B3" w:rsidR="2FCCE57D">
        <w:rPr>
          <w:rFonts w:ascii="Arial" w:hAnsi="Arial" w:cs="Arial"/>
          <w:sz w:val="20"/>
          <w:szCs w:val="20"/>
          <w:shd w:val="clear" w:color="auto" w:fill="FFFFFF"/>
        </w:rPr>
        <w:t>7</w:t>
      </w:r>
      <w:r w:rsidRPr="00D473B3" w:rsidR="63872F6F">
        <w:rPr>
          <w:rFonts w:ascii="Arial" w:hAnsi="Arial" w:cs="Arial"/>
          <w:sz w:val="20"/>
          <w:szCs w:val="20"/>
          <w:shd w:val="clear" w:color="auto" w:fill="FFFFFF"/>
        </w:rPr>
        <w:t>00</w:t>
      </w:r>
      <w:r w:rsidRPr="00D473B3" w:rsidR="00ED159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D473B3" w:rsidR="00ED159E">
        <w:rPr>
          <w:rFonts w:ascii="Arial" w:hAnsi="Arial" w:cs="Arial"/>
          <w:sz w:val="20"/>
          <w:szCs w:val="20"/>
          <w:shd w:val="clear" w:color="auto" w:fill="FFFFFF"/>
        </w:rPr>
        <w:t>Australians living with multiple sclerosis.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:rsidRPr="00D473B3" w:rsidR="0035620F" w:rsidP="00F31C9D" w:rsidRDefault="0035620F" w14:paraId="342CC1B9" w14:textId="3410B8BD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D473B3" w:rsidR="0035620F" w:rsidP="2F2C63F3" w:rsidRDefault="0035620F" w14:paraId="3E6960EE" w14:textId="5F5BE126">
      <w:pPr>
        <w:pStyle w:val="NormalWeb"/>
        <w:shd w:val="clear" w:color="auto" w:fill="FFFFFF" w:themeFill="background1"/>
        <w:spacing w:before="0" w:beforeAutospacing="off" w:after="0" w:afterAutospacing="off"/>
        <w:rPr>
          <w:rFonts w:ascii="Arial" w:hAnsi="Arial" w:cs="Arial"/>
          <w:sz w:val="20"/>
          <w:szCs w:val="20"/>
          <w:lang w:val="en-US"/>
        </w:rPr>
      </w:pP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Multiple sclerosis is a chronic and often debilitating disease which attacks the central nervous system (the brain, spinal 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>cord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and optic nerves). It is the most common neurological disease 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in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young adults</w:t>
      </w:r>
      <w:r w:rsidRPr="00D473B3" w:rsidR="327A48AE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. </w:t>
      </w:r>
      <w:r w:rsidRPr="2F2C63F3" w:rsidR="327A48AE">
        <w:rPr>
          <w:rFonts w:ascii="Arial" w:hAnsi="Arial" w:cs="Arial"/>
          <w:sz w:val="20"/>
          <w:szCs w:val="20"/>
          <w:lang w:val="en-US"/>
        </w:rPr>
        <w:t>The average age of diagnosis is between 20-40 years old,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attack</w:t>
      </w:r>
      <w:r w:rsidRPr="00D473B3" w:rsidR="1FC92A16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ing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people at the </w:t>
      </w:r>
      <w:r w:rsidRPr="00D473B3" w:rsidR="2204C15D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prime </w:t>
      </w:r>
      <w:r w:rsidRPr="00D473B3" w:rsidR="0035620F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time of their lives</w:t>
      </w:r>
      <w:r w:rsidRPr="00D473B3" w:rsidR="3A9C3043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.</w:t>
      </w:r>
    </w:p>
    <w:p w:rsidR="2F2C63F3" w:rsidP="2F2C63F3" w:rsidRDefault="2F2C63F3" w14:paraId="00981A96" w14:textId="2EF82C38">
      <w:pPr>
        <w:pStyle w:val="NormalWeb"/>
        <w:shd w:val="clear" w:color="auto" w:fill="FFFFFF" w:themeFill="background1"/>
        <w:spacing w:before="0" w:beforeAutospacing="off" w:after="0" w:afterAutospacing="off"/>
        <w:rPr>
          <w:rFonts w:ascii="Arial" w:hAnsi="Arial" w:cs="Arial"/>
          <w:sz w:val="20"/>
          <w:szCs w:val="20"/>
          <w:lang w:val="en-US"/>
        </w:rPr>
      </w:pPr>
    </w:p>
    <w:p w:rsidRPr="00D473B3" w:rsidR="00F31C9D" w:rsidP="00F31C9D" w:rsidRDefault="00747454" w14:paraId="6E374BB8" w14:textId="55EB2E6D">
      <w:pPr>
        <w:tabs>
          <w:tab w:val="left" w:pos="8460"/>
        </w:tabs>
        <w:jc w:val="both"/>
        <w:rPr>
          <w:rFonts w:cs="Arial"/>
          <w:shd w:val="clear" w:color="auto" w:fill="FFFFFF"/>
        </w:rPr>
      </w:pPr>
      <w:r w:rsidRPr="00D473B3" w:rsidR="00747454">
        <w:rPr>
          <w:rFonts w:cs="Arial"/>
          <w:shd w:val="clear" w:color="auto" w:fill="FFFFFF"/>
        </w:rPr>
        <w:t xml:space="preserve">I wish to ask for the </w:t>
      </w:r>
      <w:r w:rsidR="00975FCC">
        <w:rPr>
          <w:rFonts w:cs="Arial"/>
          <w:shd w:val="clear" w:color="auto" w:fill="FFFFFF"/>
        </w:rPr>
        <w:t>organisation’s</w:t>
      </w:r>
      <w:r w:rsidRPr="00D473B3" w:rsidR="00975FCC">
        <w:rPr>
          <w:rFonts w:cs="Arial"/>
          <w:shd w:val="clear" w:color="auto" w:fill="FFFFFF"/>
        </w:rPr>
        <w:t xml:space="preserve"> </w:t>
      </w:r>
      <w:r w:rsidRPr="00D473B3" w:rsidR="00747454">
        <w:rPr>
          <w:rFonts w:cs="Arial"/>
          <w:shd w:val="clear" w:color="auto" w:fill="FFFFFF"/>
        </w:rPr>
        <w:t>support</w:t>
      </w:r>
      <w:r w:rsidRPr="00D473B3" w:rsidR="008B23E8">
        <w:rPr>
          <w:rFonts w:cs="Arial"/>
          <w:shd w:val="clear" w:color="auto" w:fill="FFFFFF"/>
        </w:rPr>
        <w:t xml:space="preserve"> with my fundraising for MS</w:t>
      </w:r>
      <w:r w:rsidRPr="00D473B3" w:rsidR="00747454">
        <w:rPr>
          <w:rFonts w:cs="Arial"/>
          <w:shd w:val="clear" w:color="auto" w:fill="FFFFFF"/>
        </w:rPr>
        <w:t>.</w:t>
      </w:r>
      <w:r w:rsidR="00867974">
        <w:rPr>
          <w:rFonts w:cs="Arial"/>
          <w:shd w:val="clear" w:color="auto" w:fill="FFFFFF"/>
        </w:rPr>
        <w:t xml:space="preserve"> </w:t>
      </w:r>
      <w:r w:rsidR="00BD7889">
        <w:rPr>
          <w:rFonts w:cs="Arial"/>
          <w:shd w:val="clear" w:color="auto" w:fill="FFFFFF"/>
        </w:rPr>
        <w:t>M</w:t>
      </w:r>
      <w:r w:rsidR="650A8163">
        <w:rPr>
          <w:rFonts w:cs="Arial"/>
          <w:shd w:val="clear" w:color="auto" w:fill="FFFFFF"/>
        </w:rPr>
        <w:t>S Plus</w:t>
      </w:r>
      <w:r w:rsidR="00867974">
        <w:rPr>
          <w:rFonts w:cs="Arial"/>
          <w:shd w:val="clear" w:color="auto" w:fill="FFFFFF"/>
        </w:rPr>
        <w:t xml:space="preserve"> is a registered charit</w:t>
      </w:r>
      <w:r w:rsidR="0032528C">
        <w:rPr>
          <w:rFonts w:cs="Arial"/>
          <w:shd w:val="clear" w:color="auto" w:fill="FFFFFF"/>
        </w:rPr>
        <w:t xml:space="preserve">y </w:t>
      </w:r>
      <w:r w:rsidR="001726AC">
        <w:rPr>
          <w:rFonts w:cs="Arial"/>
          <w:shd w:val="clear" w:color="auto" w:fill="FFFFFF"/>
        </w:rPr>
        <w:t xml:space="preserve">supporting Australian’s living in </w:t>
      </w:r>
      <w:r w:rsidRPr="001726AC" w:rsidR="001726AC">
        <w:rPr>
          <w:rFonts w:cs="Arial"/>
          <w:shd w:val="clear" w:color="auto" w:fill="FFFFFF"/>
        </w:rPr>
        <w:t xml:space="preserve">ACT, NSW, </w:t>
      </w:r>
      <w:r w:rsidRPr="001726AC" w:rsidR="001726AC">
        <w:rPr>
          <w:rFonts w:cs="Arial"/>
          <w:shd w:val="clear" w:color="auto" w:fill="FFFFFF"/>
        </w:rPr>
        <w:t>Victoria</w:t>
      </w:r>
      <w:r w:rsidRPr="001726AC" w:rsidR="001726AC">
        <w:rPr>
          <w:rFonts w:cs="Arial"/>
          <w:shd w:val="clear" w:color="auto" w:fill="FFFFFF"/>
        </w:rPr>
        <w:t xml:space="preserve"> and Tasmania </w:t>
      </w:r>
      <w:r w:rsidR="001726AC">
        <w:rPr>
          <w:rFonts w:cs="Arial"/>
          <w:shd w:val="clear" w:color="auto" w:fill="FFFFFF"/>
        </w:rPr>
        <w:t>to live well with the disease.</w:t>
      </w:r>
    </w:p>
    <w:p w:rsidRPr="00D473B3" w:rsidR="00F31C9D" w:rsidP="00F31C9D" w:rsidRDefault="00F31C9D" w14:paraId="4EB4B020" w14:textId="77777777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="00867974" w:rsidP="004F3762" w:rsidRDefault="00867974" w14:paraId="65908A9E" w14:textId="7F52AE2C">
      <w:pPr>
        <w:tabs>
          <w:tab w:val="left" w:pos="8460"/>
        </w:tabs>
        <w:ind w:left="720"/>
        <w:rPr>
          <w:rFonts w:cs="Arial"/>
          <w:b w:val="1"/>
          <w:bCs w:val="1"/>
          <w:shd w:val="clear" w:color="auto" w:fill="FFFFFF"/>
        </w:rPr>
      </w:pPr>
      <w:r w:rsidRPr="00D473B3" w:rsidR="00867974">
        <w:rPr>
          <w:rFonts w:cs="Arial"/>
          <w:b w:val="1"/>
          <w:bCs w:val="1"/>
          <w:shd w:val="clear" w:color="auto" w:fill="FFFFFF"/>
        </w:rPr>
        <w:t>M</w:t>
      </w:r>
      <w:r w:rsidRPr="00D473B3" w:rsidR="1AEB8841">
        <w:rPr>
          <w:rFonts w:cs="Arial"/>
          <w:b w:val="1"/>
          <w:bCs w:val="1"/>
          <w:shd w:val="clear" w:color="auto" w:fill="FFFFFF"/>
        </w:rPr>
        <w:t xml:space="preserve">S Plus </w:t>
      </w:r>
    </w:p>
    <w:p w:rsidR="1AEB8841" w:rsidP="2F2C63F3" w:rsidRDefault="1AEB8841" w14:paraId="45DD68D9" w14:textId="66715CAD">
      <w:pPr>
        <w:tabs>
          <w:tab w:val="left" w:leader="none" w:pos="8460"/>
        </w:tabs>
        <w:ind w:left="720"/>
        <w:rPr>
          <w:rFonts w:cs="Arial"/>
          <w:b w:val="1"/>
          <w:bCs w:val="1"/>
        </w:rPr>
      </w:pPr>
      <w:r w:rsidRPr="2F2C63F3" w:rsidR="1AEB8841">
        <w:rPr>
          <w:rFonts w:cs="Arial"/>
          <w:b w:val="1"/>
          <w:bCs w:val="1"/>
        </w:rPr>
        <w:t>ABN: 66 004 942 287</w:t>
      </w:r>
    </w:p>
    <w:p w:rsidRPr="00D473B3" w:rsidR="00867974" w:rsidP="00867974" w:rsidRDefault="00867974" w14:paraId="2EF545DE" w14:textId="77777777">
      <w:pPr>
        <w:tabs>
          <w:tab w:val="left" w:pos="8460"/>
        </w:tabs>
        <w:rPr>
          <w:rFonts w:cs="Arial"/>
          <w:b/>
          <w:bCs/>
          <w:shd w:val="clear" w:color="auto" w:fill="FFFFFF"/>
        </w:rPr>
      </w:pPr>
    </w:p>
    <w:p w:rsidRPr="00D473B3" w:rsidR="00EB6DF4" w:rsidP="00F31C9D" w:rsidRDefault="00F31C9D" w14:paraId="36C0A402" w14:textId="3431B2BE">
      <w:pPr>
        <w:tabs>
          <w:tab w:val="left" w:pos="8460"/>
        </w:tabs>
        <w:jc w:val="both"/>
        <w:rPr>
          <w:rFonts w:cs="Arial"/>
          <w:shd w:val="clear" w:color="auto" w:fill="FFFFFF"/>
        </w:rPr>
      </w:pPr>
      <w:r w:rsidRPr="00D473B3">
        <w:rPr>
          <w:rFonts w:cs="Arial"/>
          <w:shd w:val="clear" w:color="auto" w:fill="FFFFFF"/>
        </w:rPr>
        <w:t>Do</w:t>
      </w:r>
      <w:r w:rsidRPr="00D473B3" w:rsidR="00747454">
        <w:rPr>
          <w:rFonts w:cs="Arial"/>
          <w:shd w:val="clear" w:color="auto" w:fill="FFFFFF"/>
        </w:rPr>
        <w:t xml:space="preserve"> </w:t>
      </w:r>
      <w:r w:rsidRPr="00D473B3">
        <w:rPr>
          <w:rFonts w:cs="Arial"/>
          <w:shd w:val="clear" w:color="auto" w:fill="FFFFFF"/>
        </w:rPr>
        <w:t>we</w:t>
      </w:r>
      <w:r w:rsidRPr="00D473B3" w:rsidR="00747454">
        <w:rPr>
          <w:rFonts w:cs="Arial"/>
          <w:shd w:val="clear" w:color="auto" w:fill="FFFFFF"/>
        </w:rPr>
        <w:t xml:space="preserve"> currently have any </w:t>
      </w:r>
      <w:r w:rsidRPr="00D473B3">
        <w:rPr>
          <w:rFonts w:cs="Arial"/>
          <w:shd w:val="clear" w:color="auto" w:fill="FFFFFF"/>
        </w:rPr>
        <w:t xml:space="preserve">corporate social responsibility </w:t>
      </w:r>
      <w:r w:rsidRPr="00D473B3" w:rsidR="00747454">
        <w:rPr>
          <w:rFonts w:cs="Arial"/>
          <w:shd w:val="clear" w:color="auto" w:fill="FFFFFF"/>
        </w:rPr>
        <w:t>programs in place</w:t>
      </w:r>
      <w:r w:rsidRPr="00D473B3">
        <w:rPr>
          <w:rFonts w:cs="Arial"/>
          <w:shd w:val="clear" w:color="auto" w:fill="FFFFFF"/>
        </w:rPr>
        <w:t>,</w:t>
      </w:r>
      <w:r w:rsidRPr="00D473B3" w:rsidR="00747454">
        <w:rPr>
          <w:rFonts w:cs="Arial"/>
          <w:shd w:val="clear" w:color="auto" w:fill="FFFFFF"/>
        </w:rPr>
        <w:t xml:space="preserve"> </w:t>
      </w:r>
      <w:r w:rsidRPr="00D473B3">
        <w:rPr>
          <w:rFonts w:cs="Arial"/>
          <w:shd w:val="clear" w:color="auto" w:fill="FFFFFF"/>
        </w:rPr>
        <w:t xml:space="preserve">to </w:t>
      </w:r>
      <w:r w:rsidRPr="00D473B3" w:rsidR="00747454">
        <w:rPr>
          <w:rFonts w:cs="Arial"/>
          <w:shd w:val="clear" w:color="auto" w:fill="FFFFFF"/>
        </w:rPr>
        <w:t>support employee’s charit</w:t>
      </w:r>
      <w:r w:rsidRPr="00D473B3" w:rsidR="00502E22">
        <w:rPr>
          <w:rFonts w:cs="Arial"/>
          <w:shd w:val="clear" w:color="auto" w:fill="FFFFFF"/>
        </w:rPr>
        <w:t>able</w:t>
      </w:r>
      <w:r w:rsidRPr="00D473B3" w:rsidR="00747454">
        <w:rPr>
          <w:rFonts w:cs="Arial"/>
          <w:shd w:val="clear" w:color="auto" w:fill="FFFFFF"/>
        </w:rPr>
        <w:t xml:space="preserve"> choices? </w:t>
      </w:r>
      <w:r w:rsidRPr="00D473B3" w:rsidR="00502E22">
        <w:rPr>
          <w:rFonts w:cs="Arial"/>
          <w:shd w:val="clear" w:color="auto" w:fill="FFFFFF"/>
        </w:rPr>
        <w:t xml:space="preserve">I am hoping that our organisation </w:t>
      </w:r>
      <w:r w:rsidRPr="00D473B3" w:rsidR="00F51DF8">
        <w:rPr>
          <w:rFonts w:cs="Arial"/>
          <w:shd w:val="clear" w:color="auto" w:fill="FFFFFF"/>
        </w:rPr>
        <w:t xml:space="preserve">can consider </w:t>
      </w:r>
      <w:r w:rsidRPr="00D473B3" w:rsidR="00496AA4">
        <w:rPr>
          <w:rFonts w:cs="Arial"/>
          <w:shd w:val="clear" w:color="auto" w:fill="FFFFFF"/>
        </w:rPr>
        <w:t>m</w:t>
      </w:r>
      <w:r w:rsidRPr="00D473B3" w:rsidR="00747454">
        <w:rPr>
          <w:rFonts w:cs="Arial"/>
          <w:shd w:val="clear" w:color="auto" w:fill="FFFFFF"/>
        </w:rPr>
        <w:t xml:space="preserve">atched </w:t>
      </w:r>
      <w:r w:rsidRPr="00D473B3" w:rsidR="00A9750C">
        <w:rPr>
          <w:rFonts w:cs="Arial"/>
          <w:shd w:val="clear" w:color="auto" w:fill="FFFFFF"/>
        </w:rPr>
        <w:t>giving</w:t>
      </w:r>
      <w:r w:rsidRPr="00D473B3" w:rsidR="00496AA4">
        <w:rPr>
          <w:rFonts w:cs="Arial"/>
          <w:shd w:val="clear" w:color="auto" w:fill="FFFFFF"/>
        </w:rPr>
        <w:t>,</w:t>
      </w:r>
      <w:r w:rsidRPr="00D473B3" w:rsidR="00A9750C">
        <w:rPr>
          <w:rFonts w:cs="Arial"/>
          <w:shd w:val="clear" w:color="auto" w:fill="FFFFFF"/>
        </w:rPr>
        <w:t xml:space="preserve"> also known as dollar ma</w:t>
      </w:r>
      <w:r w:rsidRPr="00D473B3" w:rsidR="00EB6DF4">
        <w:rPr>
          <w:rFonts w:cs="Arial"/>
          <w:shd w:val="clear" w:color="auto" w:fill="FFFFFF"/>
        </w:rPr>
        <w:t>t</w:t>
      </w:r>
      <w:r w:rsidRPr="00D473B3" w:rsidR="00A9750C">
        <w:rPr>
          <w:rFonts w:cs="Arial"/>
          <w:shd w:val="clear" w:color="auto" w:fill="FFFFFF"/>
        </w:rPr>
        <w:t>ching</w:t>
      </w:r>
      <w:r w:rsidRPr="00D473B3" w:rsidR="00496AA4">
        <w:rPr>
          <w:rFonts w:cs="Arial"/>
          <w:shd w:val="clear" w:color="auto" w:fill="FFFFFF"/>
        </w:rPr>
        <w:t>,</w:t>
      </w:r>
      <w:r w:rsidRPr="00D473B3" w:rsidR="00456580">
        <w:rPr>
          <w:rFonts w:cs="Arial"/>
          <w:shd w:val="clear" w:color="auto" w:fill="FFFFFF"/>
        </w:rPr>
        <w:t xml:space="preserve"> to help me reach my fundraising goal.</w:t>
      </w:r>
      <w:r w:rsidRPr="00D473B3" w:rsidR="00502E22">
        <w:rPr>
          <w:rFonts w:cs="Arial"/>
          <w:shd w:val="clear" w:color="auto" w:fill="FFFFFF"/>
        </w:rPr>
        <w:t xml:space="preserve"> </w:t>
      </w:r>
    </w:p>
    <w:p w:rsidRPr="00D473B3" w:rsidR="002606A3" w:rsidP="00F31C9D" w:rsidRDefault="002606A3" w14:paraId="023D88E1" w14:textId="0DB8C787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="00867974" w:rsidP="008447C0" w:rsidRDefault="008447C0" w14:paraId="37C61EC5" w14:textId="170B5EA5">
      <w:pPr>
        <w:tabs>
          <w:tab w:val="left" w:pos="8460"/>
        </w:tabs>
        <w:jc w:val="both"/>
        <w:rPr>
          <w:rFonts w:cs="Arial"/>
          <w:shd w:val="clear" w:color="auto" w:fill="FFFFFF"/>
        </w:rPr>
      </w:pPr>
      <w:r w:rsidRPr="00D473B3" w:rsidR="008447C0">
        <w:rPr>
          <w:rFonts w:cs="Arial"/>
          <w:shd w:val="clear" w:color="auto" w:fill="FFFFFF"/>
        </w:rPr>
        <w:t xml:space="preserve">MS</w:t>
      </w:r>
      <w:r w:rsidRPr="00D473B3" w:rsidR="451E1EA7">
        <w:rPr>
          <w:rFonts w:cs="Arial"/>
          <w:shd w:val="clear" w:color="auto" w:fill="FFFFFF"/>
        </w:rPr>
        <w:t xml:space="preserve"> Plus</w:t>
      </w:r>
      <w:r w:rsidRPr="00D473B3" w:rsidR="008447C0">
        <w:rPr>
          <w:rFonts w:cs="Arial"/>
          <w:shd w:val="clear" w:color="auto" w:fill="FFFFFF"/>
        </w:rPr>
        <w:t xml:space="preserve"> can supply any further information or official documentation </w:t>
      </w:r>
      <w:r w:rsidRPr="00D473B3" w:rsidR="00A41C8F">
        <w:rPr>
          <w:rFonts w:cs="Arial"/>
          <w:shd w:val="clear" w:color="auto" w:fill="FFFFFF"/>
        </w:rPr>
        <w:t>required</w:t>
      </w:r>
      <w:r w:rsidR="00A41C8F">
        <w:rPr>
          <w:rFonts w:cs="Arial"/>
          <w:shd w:val="clear" w:color="auto" w:fill="FFFFFF"/>
        </w:rPr>
        <w:t xml:space="preserve"> and</w:t>
      </w:r>
      <w:r w:rsidR="00867974">
        <w:rPr>
          <w:rFonts w:cs="Arial"/>
          <w:shd w:val="clear" w:color="auto" w:fill="FFFFFF"/>
        </w:rPr>
        <w:t xml:space="preserve"> is available to </w:t>
      </w:r>
      <w:r w:rsidRPr="00D473B3" w:rsidR="008447C0">
        <w:rPr>
          <w:rFonts w:cs="Arial"/>
          <w:shd w:val="clear" w:color="auto" w:fill="FFFFFF"/>
        </w:rPr>
        <w:t>answer any questions</w:t>
      </w:r>
      <w:r w:rsidR="00A41C8F">
        <w:rPr>
          <w:rFonts w:cs="Arial"/>
          <w:shd w:val="clear" w:color="auto" w:fill="FFFFFF"/>
        </w:rPr>
        <w:t xml:space="preserve"> you may have</w:t>
      </w:r>
      <w:r w:rsidRPr="00D473B3" w:rsidR="008447C0">
        <w:rPr>
          <w:rFonts w:cs="Arial"/>
          <w:shd w:val="clear" w:color="auto" w:fill="FFFFFF"/>
        </w:rPr>
        <w:t xml:space="preserve">. </w:t>
      </w:r>
      <w:r w:rsidR="00A41C8F">
        <w:rPr>
          <w:rFonts w:cs="Arial"/>
          <w:shd w:val="clear" w:color="auto" w:fill="FFFFFF"/>
        </w:rPr>
        <w:t xml:space="preserve">MS</w:t>
      </w:r>
      <w:r w:rsidR="02B240C2">
        <w:rPr>
          <w:rFonts w:cs="Arial"/>
          <w:shd w:val="clear" w:color="auto" w:fill="FFFFFF"/>
        </w:rPr>
        <w:t xml:space="preserve"> Plus</w:t>
      </w:r>
      <w:r w:rsidR="00A41C8F">
        <w:rPr>
          <w:rFonts w:cs="Arial"/>
          <w:shd w:val="clear" w:color="auto" w:fill="FFFFFF"/>
        </w:rPr>
        <w:t xml:space="preserve"> </w:t>
      </w:r>
      <w:r w:rsidRPr="00D473B3" w:rsidR="008447C0">
        <w:rPr>
          <w:rFonts w:cs="Arial"/>
          <w:shd w:val="clear" w:color="auto" w:fill="FFFFFF"/>
        </w:rPr>
        <w:t xml:space="preserve">will also send a tax-deductible donation receipt, a letter of </w:t>
      </w:r>
      <w:r w:rsidRPr="00D473B3" w:rsidR="008447C0">
        <w:rPr>
          <w:rFonts w:cs="Arial"/>
          <w:shd w:val="clear" w:color="auto" w:fill="FFFFFF"/>
        </w:rPr>
        <w:t>thanks</w:t>
      </w:r>
      <w:r w:rsidRPr="00D473B3" w:rsidR="008447C0">
        <w:rPr>
          <w:rFonts w:cs="Arial"/>
          <w:shd w:val="clear" w:color="auto" w:fill="FFFFFF"/>
        </w:rPr>
        <w:t xml:space="preserve"> and a certificate of appreciatio</w:t>
      </w:r>
      <w:r w:rsidR="00DB52FF">
        <w:rPr>
          <w:rFonts w:cs="Arial"/>
          <w:shd w:val="clear" w:color="auto" w:fill="FFFFFF"/>
        </w:rPr>
        <w:t>n</w:t>
      </w:r>
      <w:r w:rsidRPr="00D473B3" w:rsidR="008447C0">
        <w:rPr>
          <w:rFonts w:cs="Arial"/>
          <w:shd w:val="clear" w:color="auto" w:fill="FFFFFF"/>
        </w:rPr>
        <w:t>.</w:t>
      </w:r>
      <w:r w:rsidRPr="00D473B3" w:rsidR="00935A71">
        <w:rPr>
          <w:rFonts w:cs="Arial"/>
          <w:shd w:val="clear" w:color="auto" w:fill="FFFFFF"/>
        </w:rPr>
        <w:t xml:space="preserve"> </w:t>
      </w:r>
    </w:p>
    <w:p w:rsidR="00867974" w:rsidP="008447C0" w:rsidRDefault="00867974" w14:paraId="3528EEA0" w14:textId="77777777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176968" w:rsidR="00867974" w:rsidP="2F2C63F3" w:rsidRDefault="00867974" w14:paraId="2A14EA52" w14:textId="1D267E09">
      <w:pPr>
        <w:rPr>
          <w:rFonts w:cs="Arial"/>
        </w:rPr>
      </w:pPr>
      <w:r w:rsidRPr="00BD7889" w:rsidR="00867974">
        <w:rPr>
          <w:rFonts w:cs="Arial"/>
          <w:shd w:val="clear" w:color="auto" w:fill="FFFFFF"/>
        </w:rPr>
        <w:t xml:space="preserve">If you have any questions, </w:t>
      </w:r>
      <w:r w:rsidRPr="00BD7889" w:rsidR="3C0DC6E4">
        <w:rPr>
          <w:rFonts w:cs="Arial"/>
          <w:shd w:val="clear" w:color="auto" w:fill="FFFFFF"/>
        </w:rPr>
        <w:t xml:space="preserve">you can contact the team here: </w:t>
      </w:r>
    </w:p>
    <w:p w:rsidRPr="00176968" w:rsidR="00867974" w:rsidP="2F2C63F3" w:rsidRDefault="00867974" w14:paraId="1904B39C" w14:textId="50161FD2">
      <w:pPr>
        <w:rPr>
          <w:rFonts w:cs="Arial"/>
        </w:rPr>
      </w:pPr>
    </w:p>
    <w:p w:rsidRPr="00176968" w:rsidR="00867974" w:rsidP="2F2C63F3" w:rsidRDefault="00867974" w14:paraId="088B7017" w14:textId="145554AB">
      <w:pPr>
        <w:rPr>
          <w:rFonts w:cs="Arial"/>
        </w:rPr>
      </w:pPr>
      <w:r w:rsidRPr="2F2C63F3" w:rsidR="1FC578AE">
        <w:rPr>
          <w:rFonts w:cs="Arial"/>
        </w:rPr>
        <w:t>Phone: 1300 733 690</w:t>
      </w:r>
    </w:p>
    <w:p w:rsidRPr="00176968" w:rsidR="00867974" w:rsidP="2F2C63F3" w:rsidRDefault="00867974" w14:paraId="64E4F9A2" w14:textId="15F1C6CE">
      <w:pPr>
        <w:pStyle w:val="Normal"/>
      </w:pPr>
      <w:r w:rsidRPr="2F2C63F3" w:rsidR="1FC578AE">
        <w:rPr>
          <w:rFonts w:cs="Arial"/>
        </w:rPr>
        <w:t>Email: events@msplus.org.au</w:t>
      </w:r>
    </w:p>
    <w:p w:rsidRPr="00D473B3" w:rsidR="008447C0" w:rsidP="2F2C63F3" w:rsidRDefault="008447C0" w14:paraId="215E0031" w14:textId="11F167F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 w:firstLine="720"/>
        <w:jc w:val="left"/>
        <w:rPr>
          <w:rFonts w:cs="Arial"/>
        </w:rPr>
      </w:pPr>
    </w:p>
    <w:p w:rsidRPr="00D473B3" w:rsidR="00097D67" w:rsidP="00F31C9D" w:rsidRDefault="00BD7889" w14:paraId="3DAC25A9" w14:textId="17CD9622">
      <w:pPr>
        <w:tabs>
          <w:tab w:val="left" w:pos="8460"/>
        </w:tabs>
        <w:jc w:val="both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 xml:space="preserve">If matched giving is not available, </w:t>
      </w:r>
      <w:r w:rsidRPr="00D473B3" w:rsidR="00097D67">
        <w:rPr>
          <w:rFonts w:cs="Arial"/>
          <w:shd w:val="clear" w:color="auto" w:fill="FFFFFF"/>
        </w:rPr>
        <w:t xml:space="preserve">there may be other ways the organisation </w:t>
      </w:r>
      <w:r>
        <w:rPr>
          <w:rFonts w:cs="Arial"/>
          <w:shd w:val="clear" w:color="auto" w:fill="FFFFFF"/>
        </w:rPr>
        <w:t xml:space="preserve">can </w:t>
      </w:r>
      <w:r w:rsidRPr="00D473B3" w:rsidR="00097D67">
        <w:rPr>
          <w:rFonts w:cs="Arial"/>
          <w:shd w:val="clear" w:color="auto" w:fill="FFFFFF"/>
        </w:rPr>
        <w:t>support my fundraising efforts this year</w:t>
      </w:r>
      <w:r w:rsidR="00DB52FF">
        <w:rPr>
          <w:rFonts w:cs="Arial"/>
          <w:shd w:val="clear" w:color="auto" w:fill="FFFFFF"/>
        </w:rPr>
        <w:t>, such as</w:t>
      </w:r>
      <w:r w:rsidRPr="00D473B3" w:rsidR="00097D67">
        <w:rPr>
          <w:rFonts w:cs="Arial"/>
          <w:shd w:val="clear" w:color="auto" w:fill="FFFFFF"/>
        </w:rPr>
        <w:t>:</w:t>
      </w:r>
    </w:p>
    <w:p w:rsidRPr="00D473B3" w:rsidR="00097D67" w:rsidP="00F31C9D" w:rsidRDefault="00097D67" w14:paraId="3EDA6F77" w14:textId="77777777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D473B3" w:rsidR="00747454" w:rsidP="00097D67" w:rsidRDefault="00097D67" w14:paraId="3764C357" w14:textId="595822D7">
      <w:pPr>
        <w:pStyle w:val="ListParagraph"/>
        <w:numPr>
          <w:ilvl w:val="0"/>
          <w:numId w:val="9"/>
        </w:numPr>
        <w:tabs>
          <w:tab w:val="left" w:pos="8460"/>
        </w:tabs>
        <w:jc w:val="both"/>
        <w:rPr>
          <w:rFonts w:cs="Arial"/>
          <w:shd w:val="clear" w:color="auto" w:fill="FFFFFF"/>
        </w:rPr>
      </w:pPr>
      <w:r w:rsidRPr="00D473B3" w:rsidR="00097D67">
        <w:rPr>
          <w:rFonts w:cs="Arial"/>
          <w:shd w:val="clear" w:color="auto" w:fill="FFFFFF"/>
        </w:rPr>
        <w:t xml:space="preserve">Grant </w:t>
      </w:r>
      <w:r w:rsidRPr="00D473B3" w:rsidR="00F31C9D">
        <w:rPr>
          <w:rFonts w:cs="Arial"/>
          <w:shd w:val="clear" w:color="auto" w:fill="FFFFFF"/>
        </w:rPr>
        <w:t>appl</w:t>
      </w:r>
      <w:r w:rsidRPr="00D473B3" w:rsidR="00097D67">
        <w:rPr>
          <w:rFonts w:cs="Arial"/>
          <w:shd w:val="clear" w:color="auto" w:fill="FFFFFF"/>
        </w:rPr>
        <w:t>ication</w:t>
      </w:r>
      <w:r w:rsidRPr="00D473B3" w:rsidR="00F31C9D">
        <w:rPr>
          <w:rFonts w:cs="Arial"/>
          <w:shd w:val="clear" w:color="auto" w:fill="FFFFFF"/>
        </w:rPr>
        <w:t xml:space="preserve"> </w:t>
      </w:r>
      <w:r w:rsidRPr="00D473B3" w:rsidR="005352C6">
        <w:rPr>
          <w:rFonts w:cs="Arial"/>
          <w:shd w:val="clear" w:color="auto" w:fill="FFFFFF"/>
        </w:rPr>
        <w:t>on behalf of M</w:t>
      </w:r>
      <w:r w:rsidRPr="00D473B3" w:rsidR="18905DB3">
        <w:rPr>
          <w:rFonts w:cs="Arial"/>
          <w:shd w:val="clear" w:color="auto" w:fill="FFFFFF"/>
        </w:rPr>
        <w:t xml:space="preserve">S Plus. </w:t>
      </w:r>
    </w:p>
    <w:p w:rsidR="00BD7889" w:rsidP="00BD7889" w:rsidRDefault="00BD7889" w14:paraId="080ED792" w14:textId="23BC2318">
      <w:pPr>
        <w:pStyle w:val="ListParagraph"/>
        <w:numPr>
          <w:ilvl w:val="0"/>
          <w:numId w:val="9"/>
        </w:numPr>
        <w:tabs>
          <w:tab w:val="left" w:pos="8460"/>
        </w:tabs>
        <w:jc w:val="both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Financial support</w:t>
      </w:r>
      <w:r w:rsidR="00DC5F72">
        <w:rPr>
          <w:rFonts w:cs="Arial"/>
          <w:shd w:val="clear" w:color="auto" w:fill="FFFFFF"/>
        </w:rPr>
        <w:t xml:space="preserve"> for event registration</w:t>
      </w:r>
      <w:r>
        <w:rPr>
          <w:rFonts w:cs="Arial"/>
          <w:shd w:val="clear" w:color="auto" w:fill="FFFFFF"/>
        </w:rPr>
        <w:t>.</w:t>
      </w:r>
    </w:p>
    <w:p w:rsidR="00BD7889" w:rsidP="00BD7889" w:rsidRDefault="00BD7889" w14:paraId="29A542F7" w14:textId="039B1B7A">
      <w:pPr>
        <w:pStyle w:val="ListParagraph"/>
        <w:numPr>
          <w:ilvl w:val="0"/>
          <w:numId w:val="9"/>
        </w:numPr>
        <w:tabs>
          <w:tab w:val="left" w:pos="8460"/>
        </w:tabs>
        <w:jc w:val="both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 xml:space="preserve">Donation to pay for team </w:t>
      </w:r>
      <w:r w:rsidRPr="00DB52FF" w:rsidR="00DC5F72">
        <w:rPr>
          <w:rFonts w:cs="Arial"/>
          <w:shd w:val="clear" w:color="auto" w:fill="FFFFFF"/>
        </w:rPr>
        <w:t xml:space="preserve">custom </w:t>
      </w:r>
      <w:r>
        <w:rPr>
          <w:rFonts w:cs="Arial"/>
          <w:shd w:val="clear" w:color="auto" w:fill="FFFFFF"/>
        </w:rPr>
        <w:t xml:space="preserve">jerseys </w:t>
      </w:r>
      <w:r w:rsidRPr="00DB52FF" w:rsidR="00DC5F72">
        <w:rPr>
          <w:rFonts w:cs="Arial"/>
          <w:shd w:val="clear" w:color="auto" w:fill="FFFFFF"/>
        </w:rPr>
        <w:t>promoting the business</w:t>
      </w:r>
      <w:r>
        <w:rPr>
          <w:rFonts w:cs="Arial"/>
          <w:shd w:val="clear" w:color="auto" w:fill="FFFFFF"/>
        </w:rPr>
        <w:t>.</w:t>
      </w:r>
    </w:p>
    <w:p w:rsidRPr="00176968" w:rsidR="00097D67" w:rsidP="00DB52FF" w:rsidRDefault="00BD7889" w14:paraId="62A8E46C" w14:textId="7079BCEF">
      <w:pPr>
        <w:pStyle w:val="ListParagraph"/>
        <w:numPr>
          <w:ilvl w:val="0"/>
          <w:numId w:val="9"/>
        </w:numPr>
        <w:tabs>
          <w:tab w:val="left" w:pos="8460"/>
        </w:tabs>
        <w:jc w:val="both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 xml:space="preserve">Hosting </w:t>
      </w:r>
      <w:r w:rsidRPr="00176968" w:rsidR="00DC5F72">
        <w:rPr>
          <w:rFonts w:cs="Arial"/>
          <w:shd w:val="clear" w:color="auto" w:fill="FFFFFF"/>
        </w:rPr>
        <w:t>a team BBQ after the event.</w:t>
      </w:r>
    </w:p>
    <w:p w:rsidRPr="00D473B3" w:rsidR="005352C6" w:rsidP="00F31C9D" w:rsidRDefault="005352C6" w14:paraId="1D6D4CC6" w14:textId="225EB3EB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D473B3" w:rsidR="00747454" w:rsidP="00F31C9D" w:rsidRDefault="00747454" w14:paraId="0FEA8F88" w14:textId="70BD7735">
      <w:pPr>
        <w:tabs>
          <w:tab w:val="left" w:pos="8460"/>
        </w:tabs>
        <w:jc w:val="both"/>
        <w:rPr>
          <w:rFonts w:cs="Arial"/>
          <w:shd w:val="clear" w:color="auto" w:fill="FFFFFF"/>
        </w:rPr>
      </w:pPr>
      <w:r w:rsidRPr="00D473B3" w:rsidR="00747454">
        <w:rPr>
          <w:rFonts w:cs="Arial"/>
          <w:shd w:val="clear" w:color="auto" w:fill="FFFFFF"/>
        </w:rPr>
        <w:t>With your support, MS</w:t>
      </w:r>
      <w:r w:rsidRPr="00D473B3" w:rsidR="0D2CDD10">
        <w:rPr>
          <w:rFonts w:cs="Arial"/>
          <w:shd w:val="clear" w:color="auto" w:fill="FFFFFF"/>
        </w:rPr>
        <w:t xml:space="preserve"> Plus</w:t>
      </w:r>
      <w:r w:rsidR="00DC5F72">
        <w:rPr>
          <w:rFonts w:cs="Arial"/>
          <w:shd w:val="clear" w:color="auto" w:fill="FFFFFF"/>
        </w:rPr>
        <w:t xml:space="preserve"> </w:t>
      </w:r>
      <w:r w:rsidRPr="00D473B3" w:rsidR="6FB2D281">
        <w:rPr>
          <w:rFonts w:cs="Arial"/>
          <w:shd w:val="clear" w:color="auto" w:fill="FFFFFF"/>
        </w:rPr>
        <w:t>can</w:t>
      </w:r>
      <w:r w:rsidRPr="00D473B3" w:rsidR="00747454">
        <w:rPr>
          <w:rFonts w:cs="Arial"/>
          <w:shd w:val="clear" w:color="auto" w:fill="FFFFFF"/>
        </w:rPr>
        <w:t xml:space="preserve"> </w:t>
      </w:r>
      <w:r w:rsidRPr="00D473B3" w:rsidR="00F31C9D">
        <w:rPr>
          <w:rFonts w:cs="Arial"/>
          <w:shd w:val="clear" w:color="auto" w:fill="FFFFFF"/>
        </w:rPr>
        <w:t>help</w:t>
      </w:r>
      <w:r w:rsidRPr="00D473B3" w:rsidR="00747454">
        <w:rPr>
          <w:rFonts w:cs="Arial"/>
          <w:shd w:val="clear" w:color="auto" w:fill="FFFFFF"/>
        </w:rPr>
        <w:t xml:space="preserve"> people living with multiple sclerosis </w:t>
      </w:r>
      <w:r w:rsidR="00BD7889">
        <w:rPr>
          <w:rFonts w:cs="Arial"/>
          <w:shd w:val="clear" w:color="auto" w:fill="FFFFFF"/>
        </w:rPr>
        <w:t xml:space="preserve">thrive at home, the workplace and within the community, </w:t>
      </w:r>
      <w:r w:rsidRPr="00D473B3" w:rsidR="00747454">
        <w:rPr>
          <w:rFonts w:cs="Arial"/>
          <w:shd w:val="clear" w:color="auto" w:fill="FFFFFF"/>
        </w:rPr>
        <w:t xml:space="preserve">through the provision of </w:t>
      </w:r>
      <w:r w:rsidRPr="00D473B3" w:rsidR="00937AEE">
        <w:rPr>
          <w:rFonts w:cs="Arial"/>
          <w:shd w:val="clear" w:color="auto" w:fill="FFFFFF"/>
        </w:rPr>
        <w:t xml:space="preserve">vital </w:t>
      </w:r>
      <w:r w:rsidRPr="00D473B3" w:rsidR="00747454">
        <w:rPr>
          <w:rFonts w:cs="Arial"/>
          <w:shd w:val="clear" w:color="auto" w:fill="FFFFFF"/>
        </w:rPr>
        <w:t>services</w:t>
      </w:r>
      <w:r w:rsidRPr="00D473B3" w:rsidR="00937AEE">
        <w:rPr>
          <w:rFonts w:cs="Arial"/>
          <w:shd w:val="clear" w:color="auto" w:fill="FFFFFF"/>
        </w:rPr>
        <w:t xml:space="preserve"> and support</w:t>
      </w:r>
      <w:r w:rsidRPr="00D473B3" w:rsidR="00747454">
        <w:rPr>
          <w:rFonts w:cs="Arial"/>
          <w:shd w:val="clear" w:color="auto" w:fill="FFFFFF"/>
        </w:rPr>
        <w:t xml:space="preserve"> programs</w:t>
      </w:r>
      <w:r w:rsidRPr="00D473B3" w:rsidR="00D473B3">
        <w:rPr>
          <w:rFonts w:cs="Arial"/>
          <w:shd w:val="clear" w:color="auto" w:fill="FFFFFF"/>
        </w:rPr>
        <w:t>.</w:t>
      </w:r>
    </w:p>
    <w:p w:rsidRPr="00D473B3" w:rsidR="007835DC" w:rsidP="00F31C9D" w:rsidRDefault="007835DC" w14:paraId="45E93120" w14:textId="77777777">
      <w:pPr>
        <w:tabs>
          <w:tab w:val="left" w:pos="8460"/>
        </w:tabs>
        <w:jc w:val="both"/>
        <w:rPr>
          <w:rFonts w:cs="Arial"/>
          <w:shd w:val="clear" w:color="auto" w:fill="FFFFFF"/>
        </w:rPr>
      </w:pPr>
    </w:p>
    <w:p w:rsidRPr="00D473B3" w:rsidR="00F31C9D" w:rsidP="00ED159E" w:rsidRDefault="00ED159E" w14:paraId="4D414E87" w14:textId="5A2F948F">
      <w:pPr>
        <w:tabs>
          <w:tab w:val="left" w:pos="8460"/>
        </w:tabs>
        <w:jc w:val="both"/>
        <w:rPr>
          <w:rFonts w:cs="Arial"/>
        </w:rPr>
      </w:pPr>
      <w:r w:rsidRPr="00D473B3">
        <w:rPr>
          <w:rFonts w:cs="Arial"/>
          <w:shd w:val="clear" w:color="auto" w:fill="FFFFFF"/>
        </w:rPr>
        <w:t xml:space="preserve">Thank you </w:t>
      </w:r>
      <w:r w:rsidRPr="00D473B3" w:rsidR="00F31C9D">
        <w:rPr>
          <w:rFonts w:cs="Arial"/>
          <w:shd w:val="clear" w:color="auto" w:fill="FFFFFF"/>
        </w:rPr>
        <w:t>for considering my request and I hope you can help support my</w:t>
      </w:r>
      <w:r w:rsidRPr="00D473B3">
        <w:rPr>
          <w:rFonts w:cs="Arial"/>
          <w:shd w:val="clear" w:color="auto" w:fill="FFFFFF"/>
        </w:rPr>
        <w:t xml:space="preserve"> </w:t>
      </w:r>
      <w:r w:rsidRPr="00D473B3" w:rsidR="007835DC">
        <w:rPr>
          <w:rFonts w:cs="Arial"/>
          <w:shd w:val="clear" w:color="auto" w:fill="FFFFFF"/>
        </w:rPr>
        <w:t xml:space="preserve">commitment </w:t>
      </w:r>
      <w:r w:rsidRPr="00D473B3" w:rsidR="00F31C9D">
        <w:rPr>
          <w:rFonts w:cs="Arial"/>
          <w:shd w:val="clear" w:color="auto" w:fill="FFFFFF"/>
        </w:rPr>
        <w:t>to</w:t>
      </w:r>
      <w:r w:rsidRPr="00D473B3" w:rsidR="007835DC">
        <w:rPr>
          <w:rFonts w:cs="Arial"/>
          <w:shd w:val="clear" w:color="auto" w:fill="FFFFFF"/>
        </w:rPr>
        <w:t xml:space="preserve"> making a difference in the lives of </w:t>
      </w:r>
      <w:r w:rsidRPr="00D473B3" w:rsidR="00EB6DF4">
        <w:rPr>
          <w:rFonts w:cs="Arial"/>
          <w:shd w:val="clear" w:color="auto" w:fill="FFFFFF"/>
        </w:rPr>
        <w:t>Australians living with MS</w:t>
      </w:r>
      <w:r w:rsidRPr="00D473B3" w:rsidR="007835DC">
        <w:rPr>
          <w:rFonts w:cs="Arial"/>
          <w:shd w:val="clear" w:color="auto" w:fill="FFFFFF"/>
        </w:rPr>
        <w:t>.</w:t>
      </w:r>
      <w:r w:rsidRPr="00D473B3">
        <w:rPr>
          <w:rFonts w:cs="Arial"/>
          <w:shd w:val="clear" w:color="auto" w:fill="FFFFFF"/>
        </w:rPr>
        <w:t xml:space="preserve"> </w:t>
      </w:r>
      <w:r w:rsidRPr="00D473B3" w:rsidR="00F31C9D">
        <w:rPr>
          <w:rFonts w:cs="Arial"/>
        </w:rPr>
        <w:t>I look forward to hearing from you.</w:t>
      </w:r>
    </w:p>
    <w:p w:rsidRPr="00D473B3" w:rsidR="00F31C9D" w:rsidP="00ED159E" w:rsidRDefault="00F31C9D" w14:paraId="5CBBB2C0" w14:textId="27C55415">
      <w:pPr>
        <w:tabs>
          <w:tab w:val="left" w:pos="8460"/>
        </w:tabs>
        <w:jc w:val="both"/>
        <w:rPr>
          <w:rFonts w:cs="Arial"/>
        </w:rPr>
      </w:pPr>
    </w:p>
    <w:p w:rsidR="00F31C9D" w:rsidP="00ED159E" w:rsidRDefault="00F31C9D" w14:paraId="219AA69D" w14:textId="5901130E">
      <w:pPr>
        <w:tabs>
          <w:tab w:val="left" w:pos="8460"/>
        </w:tabs>
        <w:jc w:val="both"/>
        <w:rPr>
          <w:rFonts w:cs="Arial"/>
        </w:rPr>
      </w:pPr>
      <w:r w:rsidRPr="00D473B3">
        <w:rPr>
          <w:rFonts w:cs="Arial"/>
        </w:rPr>
        <w:t>Kind regards</w:t>
      </w:r>
      <w:r w:rsidRPr="00D473B3" w:rsidR="005614A2">
        <w:rPr>
          <w:rFonts w:cs="Arial"/>
        </w:rPr>
        <w:t>,</w:t>
      </w:r>
    </w:p>
    <w:p w:rsidR="002C16E0" w:rsidP="00ED159E" w:rsidRDefault="002C16E0" w14:paraId="5EABFBBD" w14:textId="6115B541">
      <w:pPr>
        <w:tabs>
          <w:tab w:val="left" w:pos="8460"/>
        </w:tabs>
        <w:jc w:val="both"/>
        <w:rPr>
          <w:rFonts w:cs="Arial"/>
          <w:highlight w:val="yellow"/>
        </w:rPr>
      </w:pPr>
    </w:p>
    <w:p w:rsidRPr="00DC5F72" w:rsidR="0010575C" w:rsidP="00ED159E" w:rsidRDefault="00DC5F72" w14:paraId="39CDCE4D" w14:textId="4079F69D">
      <w:pPr>
        <w:tabs>
          <w:tab w:val="left" w:pos="8460"/>
        </w:tabs>
        <w:jc w:val="both"/>
        <w:rPr>
          <w:rFonts w:cs="Arial"/>
        </w:rPr>
      </w:pPr>
      <w:r w:rsidRPr="00176968">
        <w:rPr>
          <w:rFonts w:cs="Arial"/>
          <w:highlight w:val="yellow"/>
        </w:rPr>
        <w:t>Insert your name and contact details</w:t>
      </w:r>
    </w:p>
    <w:sectPr w:rsidRPr="00DC5F72" w:rsidR="0010575C" w:rsidSect="00751FF3">
      <w:headerReference w:type="default" r:id="rId14"/>
      <w:footerReference w:type="default" r:id="rId15"/>
      <w:type w:val="continuous"/>
      <w:pgSz w:w="11906" w:h="16838" w:orient="portrait" w:code="9"/>
      <w:pgMar w:top="1440" w:right="1440" w:bottom="1440" w:left="1440" w:header="709" w:footer="284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0341" w:rsidRDefault="00570341" w14:paraId="67DC4064" w14:textId="77777777">
      <w:r>
        <w:separator/>
      </w:r>
    </w:p>
  </w:endnote>
  <w:endnote w:type="continuationSeparator" w:id="0">
    <w:p w:rsidR="00570341" w:rsidRDefault="00570341" w14:paraId="7F052B9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3EC4" w:rsidP="00735EB2" w:rsidRDefault="00783EC4" w14:paraId="4EB9641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0341" w:rsidRDefault="00570341" w14:paraId="1414914F" w14:textId="77777777">
      <w:r>
        <w:separator/>
      </w:r>
    </w:p>
  </w:footnote>
  <w:footnote w:type="continuationSeparator" w:id="0">
    <w:p w:rsidR="00570341" w:rsidRDefault="00570341" w14:paraId="3C25059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6968" w:rsidP="00176968" w:rsidRDefault="00176968" w14:paraId="47D3E035" w14:textId="3475DAAB">
    <w:pPr>
      <w:pStyle w:val="Header"/>
    </w:pPr>
  </w:p>
  <w:p w:rsidRPr="00176968" w:rsidR="00176968" w:rsidP="00176968" w:rsidRDefault="00176968" w14:paraId="28529B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3EC4" w:rsidRDefault="00783EC4" w14:paraId="209785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1964"/>
    <w:multiLevelType w:val="hybridMultilevel"/>
    <w:tmpl w:val="F8383C1C"/>
    <w:lvl w:ilvl="0" w:tplc="6D9A08D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hint="default" w:ascii="Symbol" w:hAnsi="Symbol"/>
        <w:b w:val="0"/>
        <w:i w:val="0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hint="default" w:ascii="Wingdings" w:hAnsi="Wingdings"/>
      </w:rPr>
    </w:lvl>
  </w:abstractNum>
  <w:abstractNum w:abstractNumId="1" w15:restartNumberingAfterBreak="0">
    <w:nsid w:val="473E55B1"/>
    <w:multiLevelType w:val="hybridMultilevel"/>
    <w:tmpl w:val="6FE666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832BE"/>
    <w:multiLevelType w:val="hybridMultilevel"/>
    <w:tmpl w:val="9DEE5E26"/>
    <w:lvl w:ilvl="0" w:tplc="9B5ECC84">
      <w:start w:val="20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B07051B"/>
    <w:multiLevelType w:val="hybridMultilevel"/>
    <w:tmpl w:val="279860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1D5E6C"/>
    <w:multiLevelType w:val="hybridMultilevel"/>
    <w:tmpl w:val="43A6AB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B4CBA"/>
    <w:multiLevelType w:val="hybridMultilevel"/>
    <w:tmpl w:val="6BE6F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0221E19"/>
    <w:multiLevelType w:val="hybridMultilevel"/>
    <w:tmpl w:val="DC4E27B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7985F30"/>
    <w:multiLevelType w:val="hybridMultilevel"/>
    <w:tmpl w:val="0E1C969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CE65AE5"/>
    <w:multiLevelType w:val="hybridMultilevel"/>
    <w:tmpl w:val="77902D7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8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xMDc1MAZiMzNLIyUdpeDU4uLM/DyQAqNaAJNpQ94sAAAA"/>
  </w:docVars>
  <w:rsids>
    <w:rsidRoot w:val="00F5682D"/>
    <w:rsid w:val="00003207"/>
    <w:rsid w:val="00003B95"/>
    <w:rsid w:val="00003D15"/>
    <w:rsid w:val="00010678"/>
    <w:rsid w:val="00010795"/>
    <w:rsid w:val="00011199"/>
    <w:rsid w:val="00011816"/>
    <w:rsid w:val="00011DF2"/>
    <w:rsid w:val="0001268F"/>
    <w:rsid w:val="000218B0"/>
    <w:rsid w:val="00022A94"/>
    <w:rsid w:val="0002326C"/>
    <w:rsid w:val="00023285"/>
    <w:rsid w:val="0003200F"/>
    <w:rsid w:val="0003226B"/>
    <w:rsid w:val="00034F84"/>
    <w:rsid w:val="0003719B"/>
    <w:rsid w:val="000377CD"/>
    <w:rsid w:val="0004139F"/>
    <w:rsid w:val="00043545"/>
    <w:rsid w:val="00046BD1"/>
    <w:rsid w:val="00056842"/>
    <w:rsid w:val="000579CC"/>
    <w:rsid w:val="000606E0"/>
    <w:rsid w:val="00064C80"/>
    <w:rsid w:val="000710DD"/>
    <w:rsid w:val="00071EF8"/>
    <w:rsid w:val="00074929"/>
    <w:rsid w:val="000816EF"/>
    <w:rsid w:val="00084340"/>
    <w:rsid w:val="00087B3A"/>
    <w:rsid w:val="00090EB5"/>
    <w:rsid w:val="00091573"/>
    <w:rsid w:val="00094615"/>
    <w:rsid w:val="00094CB5"/>
    <w:rsid w:val="00096677"/>
    <w:rsid w:val="00097D67"/>
    <w:rsid w:val="000A2146"/>
    <w:rsid w:val="000A2F04"/>
    <w:rsid w:val="000A2FA0"/>
    <w:rsid w:val="000A38EF"/>
    <w:rsid w:val="000A4C19"/>
    <w:rsid w:val="000A724D"/>
    <w:rsid w:val="000A7758"/>
    <w:rsid w:val="000A7816"/>
    <w:rsid w:val="000B0349"/>
    <w:rsid w:val="000B0C5C"/>
    <w:rsid w:val="000B1981"/>
    <w:rsid w:val="000B3374"/>
    <w:rsid w:val="000B44A8"/>
    <w:rsid w:val="000B5FD6"/>
    <w:rsid w:val="000B7E43"/>
    <w:rsid w:val="000C014C"/>
    <w:rsid w:val="000C3C59"/>
    <w:rsid w:val="000C5091"/>
    <w:rsid w:val="000C7BBD"/>
    <w:rsid w:val="000D07AD"/>
    <w:rsid w:val="000D120B"/>
    <w:rsid w:val="000D1371"/>
    <w:rsid w:val="000D205F"/>
    <w:rsid w:val="000D66AB"/>
    <w:rsid w:val="000E0B9D"/>
    <w:rsid w:val="000E241E"/>
    <w:rsid w:val="000E4DD5"/>
    <w:rsid w:val="000E657D"/>
    <w:rsid w:val="000E7CA0"/>
    <w:rsid w:val="000F7597"/>
    <w:rsid w:val="0010316E"/>
    <w:rsid w:val="0010387B"/>
    <w:rsid w:val="0010575C"/>
    <w:rsid w:val="001103E3"/>
    <w:rsid w:val="00112101"/>
    <w:rsid w:val="0012228F"/>
    <w:rsid w:val="00127858"/>
    <w:rsid w:val="00132074"/>
    <w:rsid w:val="00132889"/>
    <w:rsid w:val="0013374C"/>
    <w:rsid w:val="00135462"/>
    <w:rsid w:val="00144A95"/>
    <w:rsid w:val="00144EC0"/>
    <w:rsid w:val="001455AF"/>
    <w:rsid w:val="00150768"/>
    <w:rsid w:val="00150E39"/>
    <w:rsid w:val="00151AD6"/>
    <w:rsid w:val="00153240"/>
    <w:rsid w:val="0015472D"/>
    <w:rsid w:val="001555FC"/>
    <w:rsid w:val="00156995"/>
    <w:rsid w:val="00161744"/>
    <w:rsid w:val="00161A50"/>
    <w:rsid w:val="00162369"/>
    <w:rsid w:val="00165702"/>
    <w:rsid w:val="00166643"/>
    <w:rsid w:val="00170B79"/>
    <w:rsid w:val="00171F8F"/>
    <w:rsid w:val="001726AC"/>
    <w:rsid w:val="00174570"/>
    <w:rsid w:val="00174B14"/>
    <w:rsid w:val="0017534C"/>
    <w:rsid w:val="00175571"/>
    <w:rsid w:val="00176968"/>
    <w:rsid w:val="0017739B"/>
    <w:rsid w:val="001777E5"/>
    <w:rsid w:val="00182DBE"/>
    <w:rsid w:val="00184626"/>
    <w:rsid w:val="00191812"/>
    <w:rsid w:val="00195E34"/>
    <w:rsid w:val="001972A9"/>
    <w:rsid w:val="001A06CA"/>
    <w:rsid w:val="001A0B16"/>
    <w:rsid w:val="001A192A"/>
    <w:rsid w:val="001A1A8F"/>
    <w:rsid w:val="001A265F"/>
    <w:rsid w:val="001A2B9A"/>
    <w:rsid w:val="001A3BAA"/>
    <w:rsid w:val="001A4608"/>
    <w:rsid w:val="001A5604"/>
    <w:rsid w:val="001A560A"/>
    <w:rsid w:val="001A5DDA"/>
    <w:rsid w:val="001A6969"/>
    <w:rsid w:val="001A7A4E"/>
    <w:rsid w:val="001B3DA9"/>
    <w:rsid w:val="001B757E"/>
    <w:rsid w:val="001B75A7"/>
    <w:rsid w:val="001B7C38"/>
    <w:rsid w:val="001B7DD8"/>
    <w:rsid w:val="001C156C"/>
    <w:rsid w:val="001C278A"/>
    <w:rsid w:val="001C4500"/>
    <w:rsid w:val="001C4B3A"/>
    <w:rsid w:val="001C538B"/>
    <w:rsid w:val="001C5FC3"/>
    <w:rsid w:val="001D0100"/>
    <w:rsid w:val="001D1399"/>
    <w:rsid w:val="001D3071"/>
    <w:rsid w:val="001D3891"/>
    <w:rsid w:val="001D3E08"/>
    <w:rsid w:val="001D44DC"/>
    <w:rsid w:val="001D5475"/>
    <w:rsid w:val="001E06F9"/>
    <w:rsid w:val="001E0F3D"/>
    <w:rsid w:val="001E4465"/>
    <w:rsid w:val="001E5215"/>
    <w:rsid w:val="001E5B43"/>
    <w:rsid w:val="001E5F74"/>
    <w:rsid w:val="001E6DF9"/>
    <w:rsid w:val="001E6E4B"/>
    <w:rsid w:val="001F07A7"/>
    <w:rsid w:val="001F1A66"/>
    <w:rsid w:val="001F3D3D"/>
    <w:rsid w:val="001F5E09"/>
    <w:rsid w:val="00206A0E"/>
    <w:rsid w:val="00211904"/>
    <w:rsid w:val="00211B1C"/>
    <w:rsid w:val="00211CD9"/>
    <w:rsid w:val="00213B93"/>
    <w:rsid w:val="0021585F"/>
    <w:rsid w:val="00216B1A"/>
    <w:rsid w:val="00217A09"/>
    <w:rsid w:val="002214B4"/>
    <w:rsid w:val="002225F6"/>
    <w:rsid w:val="00224EE2"/>
    <w:rsid w:val="00227D6D"/>
    <w:rsid w:val="0023018E"/>
    <w:rsid w:val="00232135"/>
    <w:rsid w:val="00233A75"/>
    <w:rsid w:val="002347B1"/>
    <w:rsid w:val="002374E1"/>
    <w:rsid w:val="00244487"/>
    <w:rsid w:val="00247E90"/>
    <w:rsid w:val="00255660"/>
    <w:rsid w:val="00256F17"/>
    <w:rsid w:val="002606A3"/>
    <w:rsid w:val="00261F48"/>
    <w:rsid w:val="002632C7"/>
    <w:rsid w:val="00263E4A"/>
    <w:rsid w:val="00263EE8"/>
    <w:rsid w:val="00266E9B"/>
    <w:rsid w:val="00267695"/>
    <w:rsid w:val="00270DB5"/>
    <w:rsid w:val="00270F63"/>
    <w:rsid w:val="002716EB"/>
    <w:rsid w:val="002726D5"/>
    <w:rsid w:val="00275281"/>
    <w:rsid w:val="00275776"/>
    <w:rsid w:val="002806DD"/>
    <w:rsid w:val="00281EBE"/>
    <w:rsid w:val="00282D66"/>
    <w:rsid w:val="00284E2C"/>
    <w:rsid w:val="002874CD"/>
    <w:rsid w:val="00291815"/>
    <w:rsid w:val="00294C3D"/>
    <w:rsid w:val="002962EB"/>
    <w:rsid w:val="002973A0"/>
    <w:rsid w:val="0029770F"/>
    <w:rsid w:val="002A07E9"/>
    <w:rsid w:val="002A3EB3"/>
    <w:rsid w:val="002A7E7C"/>
    <w:rsid w:val="002B008D"/>
    <w:rsid w:val="002B1C1F"/>
    <w:rsid w:val="002B2344"/>
    <w:rsid w:val="002B5AF9"/>
    <w:rsid w:val="002B6326"/>
    <w:rsid w:val="002C16E0"/>
    <w:rsid w:val="002C2EE8"/>
    <w:rsid w:val="002C3BC8"/>
    <w:rsid w:val="002C411D"/>
    <w:rsid w:val="002C46B2"/>
    <w:rsid w:val="002C70AF"/>
    <w:rsid w:val="002C7BD4"/>
    <w:rsid w:val="002D08B1"/>
    <w:rsid w:val="002D14C8"/>
    <w:rsid w:val="002D2B89"/>
    <w:rsid w:val="002D4123"/>
    <w:rsid w:val="002D604D"/>
    <w:rsid w:val="002E35E1"/>
    <w:rsid w:val="002E56CF"/>
    <w:rsid w:val="002E669E"/>
    <w:rsid w:val="002F165D"/>
    <w:rsid w:val="002F1B4E"/>
    <w:rsid w:val="002F2B16"/>
    <w:rsid w:val="002F49EA"/>
    <w:rsid w:val="002F5143"/>
    <w:rsid w:val="002F5D6F"/>
    <w:rsid w:val="00300E81"/>
    <w:rsid w:val="0030146C"/>
    <w:rsid w:val="0030183F"/>
    <w:rsid w:val="00301F42"/>
    <w:rsid w:val="00302372"/>
    <w:rsid w:val="003035E4"/>
    <w:rsid w:val="003039CE"/>
    <w:rsid w:val="00307FC7"/>
    <w:rsid w:val="00310902"/>
    <w:rsid w:val="00311481"/>
    <w:rsid w:val="00311E3D"/>
    <w:rsid w:val="00311F3A"/>
    <w:rsid w:val="0031305C"/>
    <w:rsid w:val="00313D49"/>
    <w:rsid w:val="00315A63"/>
    <w:rsid w:val="00316066"/>
    <w:rsid w:val="00320529"/>
    <w:rsid w:val="00320DC2"/>
    <w:rsid w:val="003216F6"/>
    <w:rsid w:val="00321BA4"/>
    <w:rsid w:val="0032528C"/>
    <w:rsid w:val="00327FA1"/>
    <w:rsid w:val="00330830"/>
    <w:rsid w:val="00343377"/>
    <w:rsid w:val="00343785"/>
    <w:rsid w:val="00350D9B"/>
    <w:rsid w:val="00352464"/>
    <w:rsid w:val="00355879"/>
    <w:rsid w:val="0035620F"/>
    <w:rsid w:val="00356CE5"/>
    <w:rsid w:val="00357070"/>
    <w:rsid w:val="00364A18"/>
    <w:rsid w:val="003725CD"/>
    <w:rsid w:val="00373819"/>
    <w:rsid w:val="00375D19"/>
    <w:rsid w:val="003764ED"/>
    <w:rsid w:val="003768DD"/>
    <w:rsid w:val="00392814"/>
    <w:rsid w:val="0039353A"/>
    <w:rsid w:val="00394686"/>
    <w:rsid w:val="00396BE9"/>
    <w:rsid w:val="003A0D00"/>
    <w:rsid w:val="003A174C"/>
    <w:rsid w:val="003A3989"/>
    <w:rsid w:val="003A3DB2"/>
    <w:rsid w:val="003A65CB"/>
    <w:rsid w:val="003A7F63"/>
    <w:rsid w:val="003B3AB7"/>
    <w:rsid w:val="003C1486"/>
    <w:rsid w:val="003C2054"/>
    <w:rsid w:val="003C2EB9"/>
    <w:rsid w:val="003D2B74"/>
    <w:rsid w:val="003D4A9A"/>
    <w:rsid w:val="003D7604"/>
    <w:rsid w:val="003E0CD1"/>
    <w:rsid w:val="003E4B15"/>
    <w:rsid w:val="003E4ED2"/>
    <w:rsid w:val="003E536A"/>
    <w:rsid w:val="003E6B6E"/>
    <w:rsid w:val="003E6E3F"/>
    <w:rsid w:val="003F04CD"/>
    <w:rsid w:val="003F0707"/>
    <w:rsid w:val="003F0BD8"/>
    <w:rsid w:val="003F3CEE"/>
    <w:rsid w:val="003F3E57"/>
    <w:rsid w:val="003F4E49"/>
    <w:rsid w:val="003F5FD3"/>
    <w:rsid w:val="003F6B28"/>
    <w:rsid w:val="003F7D10"/>
    <w:rsid w:val="00401D35"/>
    <w:rsid w:val="00413BA3"/>
    <w:rsid w:val="004163D1"/>
    <w:rsid w:val="004165E8"/>
    <w:rsid w:val="00416DB5"/>
    <w:rsid w:val="00417E04"/>
    <w:rsid w:val="0042224D"/>
    <w:rsid w:val="00423401"/>
    <w:rsid w:val="00424A1A"/>
    <w:rsid w:val="0042777F"/>
    <w:rsid w:val="0043127E"/>
    <w:rsid w:val="004318C6"/>
    <w:rsid w:val="0043222B"/>
    <w:rsid w:val="004340DE"/>
    <w:rsid w:val="004357D1"/>
    <w:rsid w:val="00436A4C"/>
    <w:rsid w:val="00436D7C"/>
    <w:rsid w:val="0043700F"/>
    <w:rsid w:val="00440FBE"/>
    <w:rsid w:val="004413E4"/>
    <w:rsid w:val="0044199F"/>
    <w:rsid w:val="004425DC"/>
    <w:rsid w:val="004432A1"/>
    <w:rsid w:val="004444F6"/>
    <w:rsid w:val="0045071E"/>
    <w:rsid w:val="0045238F"/>
    <w:rsid w:val="00454786"/>
    <w:rsid w:val="00455EFD"/>
    <w:rsid w:val="00456580"/>
    <w:rsid w:val="00460BF0"/>
    <w:rsid w:val="004636F9"/>
    <w:rsid w:val="004643CF"/>
    <w:rsid w:val="004666EC"/>
    <w:rsid w:val="004666F1"/>
    <w:rsid w:val="0047189E"/>
    <w:rsid w:val="0047782A"/>
    <w:rsid w:val="00481525"/>
    <w:rsid w:val="00481BA2"/>
    <w:rsid w:val="004830CF"/>
    <w:rsid w:val="0048317A"/>
    <w:rsid w:val="00483877"/>
    <w:rsid w:val="00484DFE"/>
    <w:rsid w:val="004876FE"/>
    <w:rsid w:val="00492FE2"/>
    <w:rsid w:val="004946D7"/>
    <w:rsid w:val="00496AA4"/>
    <w:rsid w:val="004B1F49"/>
    <w:rsid w:val="004C0087"/>
    <w:rsid w:val="004C21D8"/>
    <w:rsid w:val="004C23AD"/>
    <w:rsid w:val="004C48FF"/>
    <w:rsid w:val="004C6640"/>
    <w:rsid w:val="004D113A"/>
    <w:rsid w:val="004D2999"/>
    <w:rsid w:val="004D6A33"/>
    <w:rsid w:val="004D7807"/>
    <w:rsid w:val="004E06DE"/>
    <w:rsid w:val="004E1695"/>
    <w:rsid w:val="004F1B6A"/>
    <w:rsid w:val="004F24D2"/>
    <w:rsid w:val="004F2579"/>
    <w:rsid w:val="004F3762"/>
    <w:rsid w:val="004F4B40"/>
    <w:rsid w:val="004F581C"/>
    <w:rsid w:val="004F74C1"/>
    <w:rsid w:val="0050061D"/>
    <w:rsid w:val="005011FA"/>
    <w:rsid w:val="00501462"/>
    <w:rsid w:val="00501D19"/>
    <w:rsid w:val="00502E22"/>
    <w:rsid w:val="005052DB"/>
    <w:rsid w:val="005053BA"/>
    <w:rsid w:val="00510D76"/>
    <w:rsid w:val="00511D18"/>
    <w:rsid w:val="00512FD6"/>
    <w:rsid w:val="005154B9"/>
    <w:rsid w:val="00521BED"/>
    <w:rsid w:val="00527235"/>
    <w:rsid w:val="005326CE"/>
    <w:rsid w:val="005351EA"/>
    <w:rsid w:val="005352C6"/>
    <w:rsid w:val="005433F0"/>
    <w:rsid w:val="005454B9"/>
    <w:rsid w:val="00550626"/>
    <w:rsid w:val="00550BCB"/>
    <w:rsid w:val="00551F5C"/>
    <w:rsid w:val="00555687"/>
    <w:rsid w:val="00556A4F"/>
    <w:rsid w:val="005614A2"/>
    <w:rsid w:val="005644D8"/>
    <w:rsid w:val="00570341"/>
    <w:rsid w:val="00570351"/>
    <w:rsid w:val="005733C7"/>
    <w:rsid w:val="005757A2"/>
    <w:rsid w:val="0058718E"/>
    <w:rsid w:val="00590C10"/>
    <w:rsid w:val="00591AD3"/>
    <w:rsid w:val="00592313"/>
    <w:rsid w:val="00593B6A"/>
    <w:rsid w:val="005947BB"/>
    <w:rsid w:val="00595A4B"/>
    <w:rsid w:val="005A2422"/>
    <w:rsid w:val="005A2FCD"/>
    <w:rsid w:val="005A3C47"/>
    <w:rsid w:val="005B3EFE"/>
    <w:rsid w:val="005B579A"/>
    <w:rsid w:val="005B6D99"/>
    <w:rsid w:val="005B77AB"/>
    <w:rsid w:val="005C0651"/>
    <w:rsid w:val="005C0A2D"/>
    <w:rsid w:val="005C54D6"/>
    <w:rsid w:val="005D0594"/>
    <w:rsid w:val="005D07B5"/>
    <w:rsid w:val="005D108A"/>
    <w:rsid w:val="005D2532"/>
    <w:rsid w:val="005D2A7A"/>
    <w:rsid w:val="005D3BCD"/>
    <w:rsid w:val="005D42FC"/>
    <w:rsid w:val="005D50CD"/>
    <w:rsid w:val="005D7001"/>
    <w:rsid w:val="005D738E"/>
    <w:rsid w:val="005E200A"/>
    <w:rsid w:val="005F2369"/>
    <w:rsid w:val="005F4CF2"/>
    <w:rsid w:val="005F64B5"/>
    <w:rsid w:val="00600018"/>
    <w:rsid w:val="0060294C"/>
    <w:rsid w:val="00607254"/>
    <w:rsid w:val="00607C0B"/>
    <w:rsid w:val="00612B13"/>
    <w:rsid w:val="00612BCF"/>
    <w:rsid w:val="0061304D"/>
    <w:rsid w:val="006140C1"/>
    <w:rsid w:val="00617DB5"/>
    <w:rsid w:val="00617DCA"/>
    <w:rsid w:val="00622BB3"/>
    <w:rsid w:val="00622D22"/>
    <w:rsid w:val="00624F08"/>
    <w:rsid w:val="0063183E"/>
    <w:rsid w:val="00633541"/>
    <w:rsid w:val="00634AC1"/>
    <w:rsid w:val="00634EDF"/>
    <w:rsid w:val="00637EBB"/>
    <w:rsid w:val="00646186"/>
    <w:rsid w:val="00646EEB"/>
    <w:rsid w:val="006521B9"/>
    <w:rsid w:val="006528B7"/>
    <w:rsid w:val="00655513"/>
    <w:rsid w:val="00657E22"/>
    <w:rsid w:val="00660553"/>
    <w:rsid w:val="0066477D"/>
    <w:rsid w:val="006659CA"/>
    <w:rsid w:val="0066662F"/>
    <w:rsid w:val="00667893"/>
    <w:rsid w:val="00670306"/>
    <w:rsid w:val="006711E3"/>
    <w:rsid w:val="00672A8C"/>
    <w:rsid w:val="0067306B"/>
    <w:rsid w:val="00673969"/>
    <w:rsid w:val="00676F6D"/>
    <w:rsid w:val="006771A1"/>
    <w:rsid w:val="00680A95"/>
    <w:rsid w:val="00682BE6"/>
    <w:rsid w:val="006830F8"/>
    <w:rsid w:val="00685BBD"/>
    <w:rsid w:val="00685E96"/>
    <w:rsid w:val="00690175"/>
    <w:rsid w:val="00691E4E"/>
    <w:rsid w:val="00694699"/>
    <w:rsid w:val="00695CB7"/>
    <w:rsid w:val="006A4092"/>
    <w:rsid w:val="006A4D1D"/>
    <w:rsid w:val="006A6ED1"/>
    <w:rsid w:val="006A710A"/>
    <w:rsid w:val="006B1AC5"/>
    <w:rsid w:val="006B3ED4"/>
    <w:rsid w:val="006B6C1F"/>
    <w:rsid w:val="006C2113"/>
    <w:rsid w:val="006C3DFD"/>
    <w:rsid w:val="006C5778"/>
    <w:rsid w:val="006C67A0"/>
    <w:rsid w:val="006C6AB4"/>
    <w:rsid w:val="006C7F0F"/>
    <w:rsid w:val="006D141A"/>
    <w:rsid w:val="006D4FA4"/>
    <w:rsid w:val="006D51ED"/>
    <w:rsid w:val="006D63C4"/>
    <w:rsid w:val="006D6A2A"/>
    <w:rsid w:val="006D7534"/>
    <w:rsid w:val="006D79D9"/>
    <w:rsid w:val="006E1743"/>
    <w:rsid w:val="006E2B1E"/>
    <w:rsid w:val="006E5A34"/>
    <w:rsid w:val="006E799F"/>
    <w:rsid w:val="006F0B3B"/>
    <w:rsid w:val="006F2535"/>
    <w:rsid w:val="006F2B5E"/>
    <w:rsid w:val="006F494C"/>
    <w:rsid w:val="006F73B8"/>
    <w:rsid w:val="007069D8"/>
    <w:rsid w:val="00707DD9"/>
    <w:rsid w:val="007101D8"/>
    <w:rsid w:val="007133A1"/>
    <w:rsid w:val="007137FD"/>
    <w:rsid w:val="007145A5"/>
    <w:rsid w:val="00717246"/>
    <w:rsid w:val="0072027F"/>
    <w:rsid w:val="00720CD7"/>
    <w:rsid w:val="007227DA"/>
    <w:rsid w:val="00725E57"/>
    <w:rsid w:val="00726CCA"/>
    <w:rsid w:val="007349DA"/>
    <w:rsid w:val="00735133"/>
    <w:rsid w:val="007352A1"/>
    <w:rsid w:val="00735EB2"/>
    <w:rsid w:val="00736DE5"/>
    <w:rsid w:val="007415DC"/>
    <w:rsid w:val="007425F9"/>
    <w:rsid w:val="00743063"/>
    <w:rsid w:val="0074331A"/>
    <w:rsid w:val="00743666"/>
    <w:rsid w:val="007438F1"/>
    <w:rsid w:val="0074465F"/>
    <w:rsid w:val="007450F9"/>
    <w:rsid w:val="00745261"/>
    <w:rsid w:val="00745A03"/>
    <w:rsid w:val="00747454"/>
    <w:rsid w:val="00750110"/>
    <w:rsid w:val="00751FF3"/>
    <w:rsid w:val="00756DEA"/>
    <w:rsid w:val="00757DA4"/>
    <w:rsid w:val="00775910"/>
    <w:rsid w:val="007763C3"/>
    <w:rsid w:val="0078031F"/>
    <w:rsid w:val="00780D05"/>
    <w:rsid w:val="0078226E"/>
    <w:rsid w:val="007835DC"/>
    <w:rsid w:val="0078363A"/>
    <w:rsid w:val="007839C0"/>
    <w:rsid w:val="00783EC4"/>
    <w:rsid w:val="00785C88"/>
    <w:rsid w:val="007875AB"/>
    <w:rsid w:val="00787D96"/>
    <w:rsid w:val="0079301C"/>
    <w:rsid w:val="00794C03"/>
    <w:rsid w:val="00796569"/>
    <w:rsid w:val="007A27B7"/>
    <w:rsid w:val="007A3061"/>
    <w:rsid w:val="007A525B"/>
    <w:rsid w:val="007A5FF8"/>
    <w:rsid w:val="007A75EB"/>
    <w:rsid w:val="007B1668"/>
    <w:rsid w:val="007B2776"/>
    <w:rsid w:val="007B30A5"/>
    <w:rsid w:val="007B5790"/>
    <w:rsid w:val="007B7C7A"/>
    <w:rsid w:val="007C24A5"/>
    <w:rsid w:val="007C67E3"/>
    <w:rsid w:val="007D2493"/>
    <w:rsid w:val="007D306A"/>
    <w:rsid w:val="007D3C9A"/>
    <w:rsid w:val="007D4397"/>
    <w:rsid w:val="007D45CC"/>
    <w:rsid w:val="007D5962"/>
    <w:rsid w:val="007D5F09"/>
    <w:rsid w:val="007D63B4"/>
    <w:rsid w:val="007D6C4B"/>
    <w:rsid w:val="007D70D6"/>
    <w:rsid w:val="007E0530"/>
    <w:rsid w:val="007E186E"/>
    <w:rsid w:val="007E5438"/>
    <w:rsid w:val="007E7895"/>
    <w:rsid w:val="007F0D90"/>
    <w:rsid w:val="007F1D2D"/>
    <w:rsid w:val="007F49CF"/>
    <w:rsid w:val="007F5510"/>
    <w:rsid w:val="007F5515"/>
    <w:rsid w:val="00801B1D"/>
    <w:rsid w:val="00801FAB"/>
    <w:rsid w:val="00807A5A"/>
    <w:rsid w:val="00810019"/>
    <w:rsid w:val="00811505"/>
    <w:rsid w:val="008119FA"/>
    <w:rsid w:val="00813A88"/>
    <w:rsid w:val="008140B3"/>
    <w:rsid w:val="0081423F"/>
    <w:rsid w:val="0081465D"/>
    <w:rsid w:val="0081648C"/>
    <w:rsid w:val="008179D6"/>
    <w:rsid w:val="00821C33"/>
    <w:rsid w:val="008264A0"/>
    <w:rsid w:val="008306E6"/>
    <w:rsid w:val="00830877"/>
    <w:rsid w:val="00830AB5"/>
    <w:rsid w:val="00831526"/>
    <w:rsid w:val="00832D24"/>
    <w:rsid w:val="008356E9"/>
    <w:rsid w:val="0083751C"/>
    <w:rsid w:val="008378AC"/>
    <w:rsid w:val="008412F0"/>
    <w:rsid w:val="00843BD2"/>
    <w:rsid w:val="008447C0"/>
    <w:rsid w:val="008452B3"/>
    <w:rsid w:val="00845407"/>
    <w:rsid w:val="00847C80"/>
    <w:rsid w:val="00851347"/>
    <w:rsid w:val="008562DB"/>
    <w:rsid w:val="00860B2A"/>
    <w:rsid w:val="00862ADB"/>
    <w:rsid w:val="008640EA"/>
    <w:rsid w:val="008647E7"/>
    <w:rsid w:val="008653CD"/>
    <w:rsid w:val="00866B18"/>
    <w:rsid w:val="00867974"/>
    <w:rsid w:val="008762A9"/>
    <w:rsid w:val="00880B2A"/>
    <w:rsid w:val="00880F02"/>
    <w:rsid w:val="008811AC"/>
    <w:rsid w:val="00881F0C"/>
    <w:rsid w:val="00882136"/>
    <w:rsid w:val="008827DF"/>
    <w:rsid w:val="00885B2C"/>
    <w:rsid w:val="008879D2"/>
    <w:rsid w:val="00890A45"/>
    <w:rsid w:val="00891892"/>
    <w:rsid w:val="008A3467"/>
    <w:rsid w:val="008A5973"/>
    <w:rsid w:val="008A6AA3"/>
    <w:rsid w:val="008A6DA2"/>
    <w:rsid w:val="008B23E8"/>
    <w:rsid w:val="008B3CBB"/>
    <w:rsid w:val="008B720A"/>
    <w:rsid w:val="008B7DAD"/>
    <w:rsid w:val="008C19D1"/>
    <w:rsid w:val="008C1B9A"/>
    <w:rsid w:val="008C48AA"/>
    <w:rsid w:val="008C5B73"/>
    <w:rsid w:val="008D04B7"/>
    <w:rsid w:val="008D0606"/>
    <w:rsid w:val="008D4B9C"/>
    <w:rsid w:val="008D7952"/>
    <w:rsid w:val="008E05B1"/>
    <w:rsid w:val="008E2B90"/>
    <w:rsid w:val="008E37C8"/>
    <w:rsid w:val="008E49E0"/>
    <w:rsid w:val="008E58DA"/>
    <w:rsid w:val="008E7423"/>
    <w:rsid w:val="008F0429"/>
    <w:rsid w:val="008F12BD"/>
    <w:rsid w:val="008F19D5"/>
    <w:rsid w:val="008F4294"/>
    <w:rsid w:val="008F55CB"/>
    <w:rsid w:val="00902856"/>
    <w:rsid w:val="0090696C"/>
    <w:rsid w:val="0090710A"/>
    <w:rsid w:val="00907D4F"/>
    <w:rsid w:val="009102B2"/>
    <w:rsid w:val="00913C92"/>
    <w:rsid w:val="0092000A"/>
    <w:rsid w:val="009214DB"/>
    <w:rsid w:val="00923C31"/>
    <w:rsid w:val="00923C5B"/>
    <w:rsid w:val="00926E59"/>
    <w:rsid w:val="00927DAB"/>
    <w:rsid w:val="00930262"/>
    <w:rsid w:val="00931461"/>
    <w:rsid w:val="009344F6"/>
    <w:rsid w:val="009358CC"/>
    <w:rsid w:val="00935A71"/>
    <w:rsid w:val="00937AEE"/>
    <w:rsid w:val="0094078A"/>
    <w:rsid w:val="00945250"/>
    <w:rsid w:val="00952141"/>
    <w:rsid w:val="00953644"/>
    <w:rsid w:val="00955872"/>
    <w:rsid w:val="0095619F"/>
    <w:rsid w:val="00956C76"/>
    <w:rsid w:val="00964142"/>
    <w:rsid w:val="0096445B"/>
    <w:rsid w:val="009671EC"/>
    <w:rsid w:val="00972753"/>
    <w:rsid w:val="00975FCC"/>
    <w:rsid w:val="00976BEF"/>
    <w:rsid w:val="00976C2C"/>
    <w:rsid w:val="00980385"/>
    <w:rsid w:val="009865D3"/>
    <w:rsid w:val="00990C0B"/>
    <w:rsid w:val="00990CC6"/>
    <w:rsid w:val="00991EBA"/>
    <w:rsid w:val="0099274D"/>
    <w:rsid w:val="00994BEB"/>
    <w:rsid w:val="00994CF2"/>
    <w:rsid w:val="009A63F4"/>
    <w:rsid w:val="009A74B7"/>
    <w:rsid w:val="009B13B8"/>
    <w:rsid w:val="009B39C7"/>
    <w:rsid w:val="009B6FDC"/>
    <w:rsid w:val="009C1A5C"/>
    <w:rsid w:val="009C238A"/>
    <w:rsid w:val="009C3850"/>
    <w:rsid w:val="009D1AEB"/>
    <w:rsid w:val="009D6A07"/>
    <w:rsid w:val="009D79FB"/>
    <w:rsid w:val="009E325A"/>
    <w:rsid w:val="009E3786"/>
    <w:rsid w:val="009E7BAE"/>
    <w:rsid w:val="009F276C"/>
    <w:rsid w:val="009F34BF"/>
    <w:rsid w:val="009F3DB5"/>
    <w:rsid w:val="009F4C7C"/>
    <w:rsid w:val="009F6F0F"/>
    <w:rsid w:val="00A0022F"/>
    <w:rsid w:val="00A00864"/>
    <w:rsid w:val="00A01F57"/>
    <w:rsid w:val="00A05400"/>
    <w:rsid w:val="00A057A0"/>
    <w:rsid w:val="00A060DD"/>
    <w:rsid w:val="00A10CAD"/>
    <w:rsid w:val="00A10E13"/>
    <w:rsid w:val="00A13093"/>
    <w:rsid w:val="00A13667"/>
    <w:rsid w:val="00A153F0"/>
    <w:rsid w:val="00A20FD5"/>
    <w:rsid w:val="00A21102"/>
    <w:rsid w:val="00A32756"/>
    <w:rsid w:val="00A339C0"/>
    <w:rsid w:val="00A3512B"/>
    <w:rsid w:val="00A3590C"/>
    <w:rsid w:val="00A35C08"/>
    <w:rsid w:val="00A36011"/>
    <w:rsid w:val="00A36312"/>
    <w:rsid w:val="00A412A3"/>
    <w:rsid w:val="00A41C8F"/>
    <w:rsid w:val="00A42D33"/>
    <w:rsid w:val="00A440BD"/>
    <w:rsid w:val="00A4457F"/>
    <w:rsid w:val="00A4502B"/>
    <w:rsid w:val="00A467E4"/>
    <w:rsid w:val="00A47E6E"/>
    <w:rsid w:val="00A543B1"/>
    <w:rsid w:val="00A55EF2"/>
    <w:rsid w:val="00A5735C"/>
    <w:rsid w:val="00A628B6"/>
    <w:rsid w:val="00A64F76"/>
    <w:rsid w:val="00A651AA"/>
    <w:rsid w:val="00A65B99"/>
    <w:rsid w:val="00A674BC"/>
    <w:rsid w:val="00A67FFC"/>
    <w:rsid w:val="00A71B80"/>
    <w:rsid w:val="00A730BE"/>
    <w:rsid w:val="00A7413A"/>
    <w:rsid w:val="00A74631"/>
    <w:rsid w:val="00A74ECF"/>
    <w:rsid w:val="00A75E18"/>
    <w:rsid w:val="00A76C59"/>
    <w:rsid w:val="00A80A35"/>
    <w:rsid w:val="00A812C4"/>
    <w:rsid w:val="00A8205C"/>
    <w:rsid w:val="00A82CFD"/>
    <w:rsid w:val="00A85679"/>
    <w:rsid w:val="00A867B3"/>
    <w:rsid w:val="00A900D6"/>
    <w:rsid w:val="00A92CFE"/>
    <w:rsid w:val="00A93A20"/>
    <w:rsid w:val="00A9750C"/>
    <w:rsid w:val="00A97931"/>
    <w:rsid w:val="00AA1041"/>
    <w:rsid w:val="00AA1F0B"/>
    <w:rsid w:val="00AA22C8"/>
    <w:rsid w:val="00AA2B03"/>
    <w:rsid w:val="00AA400C"/>
    <w:rsid w:val="00AA55BB"/>
    <w:rsid w:val="00AA595D"/>
    <w:rsid w:val="00AA6363"/>
    <w:rsid w:val="00AB473E"/>
    <w:rsid w:val="00AB65C8"/>
    <w:rsid w:val="00AB701E"/>
    <w:rsid w:val="00AB73DE"/>
    <w:rsid w:val="00AC2313"/>
    <w:rsid w:val="00AD0D2A"/>
    <w:rsid w:val="00AD10DB"/>
    <w:rsid w:val="00AD12A4"/>
    <w:rsid w:val="00AD3FAD"/>
    <w:rsid w:val="00AD59DE"/>
    <w:rsid w:val="00AD6A65"/>
    <w:rsid w:val="00AD6BF4"/>
    <w:rsid w:val="00AE0537"/>
    <w:rsid w:val="00AE170F"/>
    <w:rsid w:val="00AE2CFD"/>
    <w:rsid w:val="00AF049F"/>
    <w:rsid w:val="00AF1337"/>
    <w:rsid w:val="00AF179D"/>
    <w:rsid w:val="00AF235F"/>
    <w:rsid w:val="00AF54CA"/>
    <w:rsid w:val="00AF6F47"/>
    <w:rsid w:val="00AF7F10"/>
    <w:rsid w:val="00B0093D"/>
    <w:rsid w:val="00B02AAA"/>
    <w:rsid w:val="00B046A3"/>
    <w:rsid w:val="00B05BB7"/>
    <w:rsid w:val="00B0650E"/>
    <w:rsid w:val="00B117F6"/>
    <w:rsid w:val="00B11C1C"/>
    <w:rsid w:val="00B215BF"/>
    <w:rsid w:val="00B23567"/>
    <w:rsid w:val="00B252AD"/>
    <w:rsid w:val="00B25326"/>
    <w:rsid w:val="00B26595"/>
    <w:rsid w:val="00B26ACE"/>
    <w:rsid w:val="00B27D8F"/>
    <w:rsid w:val="00B3215D"/>
    <w:rsid w:val="00B374B7"/>
    <w:rsid w:val="00B4003E"/>
    <w:rsid w:val="00B40FC4"/>
    <w:rsid w:val="00B44177"/>
    <w:rsid w:val="00B456A0"/>
    <w:rsid w:val="00B45DF4"/>
    <w:rsid w:val="00B465C7"/>
    <w:rsid w:val="00B51F6B"/>
    <w:rsid w:val="00B527CD"/>
    <w:rsid w:val="00B53076"/>
    <w:rsid w:val="00B551DB"/>
    <w:rsid w:val="00B5777D"/>
    <w:rsid w:val="00B62C21"/>
    <w:rsid w:val="00B646F2"/>
    <w:rsid w:val="00B71873"/>
    <w:rsid w:val="00B75F0D"/>
    <w:rsid w:val="00B75F2A"/>
    <w:rsid w:val="00B81201"/>
    <w:rsid w:val="00B86FCD"/>
    <w:rsid w:val="00B90AF0"/>
    <w:rsid w:val="00B92A38"/>
    <w:rsid w:val="00B92A4F"/>
    <w:rsid w:val="00B96942"/>
    <w:rsid w:val="00B96D0A"/>
    <w:rsid w:val="00B96D4C"/>
    <w:rsid w:val="00B97AD9"/>
    <w:rsid w:val="00BA0DD8"/>
    <w:rsid w:val="00BB5A47"/>
    <w:rsid w:val="00BB6820"/>
    <w:rsid w:val="00BC142A"/>
    <w:rsid w:val="00BC1B45"/>
    <w:rsid w:val="00BD5956"/>
    <w:rsid w:val="00BD7889"/>
    <w:rsid w:val="00BD7EA4"/>
    <w:rsid w:val="00BD7EAA"/>
    <w:rsid w:val="00BE4341"/>
    <w:rsid w:val="00BE4F8B"/>
    <w:rsid w:val="00BE545C"/>
    <w:rsid w:val="00BE57FD"/>
    <w:rsid w:val="00BE6097"/>
    <w:rsid w:val="00BF095D"/>
    <w:rsid w:val="00BF2400"/>
    <w:rsid w:val="00BF2CCB"/>
    <w:rsid w:val="00BF5768"/>
    <w:rsid w:val="00BF616A"/>
    <w:rsid w:val="00BF718B"/>
    <w:rsid w:val="00C02CBA"/>
    <w:rsid w:val="00C0453B"/>
    <w:rsid w:val="00C06685"/>
    <w:rsid w:val="00C110CB"/>
    <w:rsid w:val="00C11F3E"/>
    <w:rsid w:val="00C134F2"/>
    <w:rsid w:val="00C141C1"/>
    <w:rsid w:val="00C14423"/>
    <w:rsid w:val="00C14E42"/>
    <w:rsid w:val="00C1648C"/>
    <w:rsid w:val="00C1771D"/>
    <w:rsid w:val="00C205CB"/>
    <w:rsid w:val="00C20EBF"/>
    <w:rsid w:val="00C22832"/>
    <w:rsid w:val="00C22BEE"/>
    <w:rsid w:val="00C241DF"/>
    <w:rsid w:val="00C24AF4"/>
    <w:rsid w:val="00C2680C"/>
    <w:rsid w:val="00C2707D"/>
    <w:rsid w:val="00C30FAF"/>
    <w:rsid w:val="00C31AA8"/>
    <w:rsid w:val="00C32340"/>
    <w:rsid w:val="00C35D40"/>
    <w:rsid w:val="00C519C2"/>
    <w:rsid w:val="00C53967"/>
    <w:rsid w:val="00C56752"/>
    <w:rsid w:val="00C61FC7"/>
    <w:rsid w:val="00C628C3"/>
    <w:rsid w:val="00C63826"/>
    <w:rsid w:val="00C6645F"/>
    <w:rsid w:val="00C70C0C"/>
    <w:rsid w:val="00C72086"/>
    <w:rsid w:val="00C7270E"/>
    <w:rsid w:val="00C72C38"/>
    <w:rsid w:val="00C742F5"/>
    <w:rsid w:val="00C74CEA"/>
    <w:rsid w:val="00C805A8"/>
    <w:rsid w:val="00C8487B"/>
    <w:rsid w:val="00C84D8A"/>
    <w:rsid w:val="00C85678"/>
    <w:rsid w:val="00C86685"/>
    <w:rsid w:val="00C87A8F"/>
    <w:rsid w:val="00C91755"/>
    <w:rsid w:val="00C965AB"/>
    <w:rsid w:val="00C96990"/>
    <w:rsid w:val="00C9700C"/>
    <w:rsid w:val="00CA13B7"/>
    <w:rsid w:val="00CA15A8"/>
    <w:rsid w:val="00CA15B3"/>
    <w:rsid w:val="00CA21D8"/>
    <w:rsid w:val="00CA2418"/>
    <w:rsid w:val="00CA34F4"/>
    <w:rsid w:val="00CA3A80"/>
    <w:rsid w:val="00CA5396"/>
    <w:rsid w:val="00CB12FA"/>
    <w:rsid w:val="00CB513E"/>
    <w:rsid w:val="00CB701F"/>
    <w:rsid w:val="00CB7F15"/>
    <w:rsid w:val="00CC0045"/>
    <w:rsid w:val="00CC02AD"/>
    <w:rsid w:val="00CC09FD"/>
    <w:rsid w:val="00CC2646"/>
    <w:rsid w:val="00CC2D11"/>
    <w:rsid w:val="00CC321A"/>
    <w:rsid w:val="00CC5BE6"/>
    <w:rsid w:val="00CC7809"/>
    <w:rsid w:val="00CD0A2F"/>
    <w:rsid w:val="00CD13D5"/>
    <w:rsid w:val="00CD2826"/>
    <w:rsid w:val="00CD57FA"/>
    <w:rsid w:val="00CD606D"/>
    <w:rsid w:val="00CD710C"/>
    <w:rsid w:val="00CD727F"/>
    <w:rsid w:val="00CE0EB6"/>
    <w:rsid w:val="00CE1C1A"/>
    <w:rsid w:val="00CE2053"/>
    <w:rsid w:val="00CE39F8"/>
    <w:rsid w:val="00CE5E05"/>
    <w:rsid w:val="00CF01CC"/>
    <w:rsid w:val="00CF0ADE"/>
    <w:rsid w:val="00CF2593"/>
    <w:rsid w:val="00CF489E"/>
    <w:rsid w:val="00CF54A2"/>
    <w:rsid w:val="00CF5535"/>
    <w:rsid w:val="00D03BBB"/>
    <w:rsid w:val="00D05602"/>
    <w:rsid w:val="00D0598C"/>
    <w:rsid w:val="00D0788F"/>
    <w:rsid w:val="00D07DA2"/>
    <w:rsid w:val="00D11B99"/>
    <w:rsid w:val="00D13094"/>
    <w:rsid w:val="00D20FB5"/>
    <w:rsid w:val="00D25002"/>
    <w:rsid w:val="00D2663E"/>
    <w:rsid w:val="00D304D1"/>
    <w:rsid w:val="00D30EC1"/>
    <w:rsid w:val="00D311B4"/>
    <w:rsid w:val="00D31BD1"/>
    <w:rsid w:val="00D320AA"/>
    <w:rsid w:val="00D3245A"/>
    <w:rsid w:val="00D347FA"/>
    <w:rsid w:val="00D4051B"/>
    <w:rsid w:val="00D4274F"/>
    <w:rsid w:val="00D43DE8"/>
    <w:rsid w:val="00D44CF9"/>
    <w:rsid w:val="00D473B3"/>
    <w:rsid w:val="00D5084B"/>
    <w:rsid w:val="00D53262"/>
    <w:rsid w:val="00D552C9"/>
    <w:rsid w:val="00D64DEC"/>
    <w:rsid w:val="00D64EED"/>
    <w:rsid w:val="00D75917"/>
    <w:rsid w:val="00D75E71"/>
    <w:rsid w:val="00D77F6B"/>
    <w:rsid w:val="00D81D30"/>
    <w:rsid w:val="00D84755"/>
    <w:rsid w:val="00D863D8"/>
    <w:rsid w:val="00DA12EC"/>
    <w:rsid w:val="00DA1472"/>
    <w:rsid w:val="00DA16E4"/>
    <w:rsid w:val="00DA1F24"/>
    <w:rsid w:val="00DA3BE1"/>
    <w:rsid w:val="00DA44FD"/>
    <w:rsid w:val="00DA577C"/>
    <w:rsid w:val="00DA6773"/>
    <w:rsid w:val="00DA6ADC"/>
    <w:rsid w:val="00DA7024"/>
    <w:rsid w:val="00DB1545"/>
    <w:rsid w:val="00DB412C"/>
    <w:rsid w:val="00DB527D"/>
    <w:rsid w:val="00DB52FF"/>
    <w:rsid w:val="00DB5654"/>
    <w:rsid w:val="00DB5BBC"/>
    <w:rsid w:val="00DB6314"/>
    <w:rsid w:val="00DC2608"/>
    <w:rsid w:val="00DC5F72"/>
    <w:rsid w:val="00DC63BA"/>
    <w:rsid w:val="00DD4F68"/>
    <w:rsid w:val="00DD6A28"/>
    <w:rsid w:val="00DE082B"/>
    <w:rsid w:val="00DE1FC7"/>
    <w:rsid w:val="00DE364C"/>
    <w:rsid w:val="00DE75D1"/>
    <w:rsid w:val="00DF0B74"/>
    <w:rsid w:val="00DF2927"/>
    <w:rsid w:val="00DF75E1"/>
    <w:rsid w:val="00DF790E"/>
    <w:rsid w:val="00DF7BDC"/>
    <w:rsid w:val="00E04DE7"/>
    <w:rsid w:val="00E05F0B"/>
    <w:rsid w:val="00E16A3C"/>
    <w:rsid w:val="00E17288"/>
    <w:rsid w:val="00E1743F"/>
    <w:rsid w:val="00E20466"/>
    <w:rsid w:val="00E23CFC"/>
    <w:rsid w:val="00E27DDF"/>
    <w:rsid w:val="00E327BB"/>
    <w:rsid w:val="00E362B6"/>
    <w:rsid w:val="00E376FF"/>
    <w:rsid w:val="00E4072A"/>
    <w:rsid w:val="00E4134E"/>
    <w:rsid w:val="00E42726"/>
    <w:rsid w:val="00E443FE"/>
    <w:rsid w:val="00E45BA9"/>
    <w:rsid w:val="00E46459"/>
    <w:rsid w:val="00E46496"/>
    <w:rsid w:val="00E47504"/>
    <w:rsid w:val="00E553C4"/>
    <w:rsid w:val="00E56D8A"/>
    <w:rsid w:val="00E60CFA"/>
    <w:rsid w:val="00E63413"/>
    <w:rsid w:val="00E63C18"/>
    <w:rsid w:val="00E641E9"/>
    <w:rsid w:val="00E70133"/>
    <w:rsid w:val="00E754AA"/>
    <w:rsid w:val="00E77CC5"/>
    <w:rsid w:val="00E77F9E"/>
    <w:rsid w:val="00E85CE8"/>
    <w:rsid w:val="00E864EC"/>
    <w:rsid w:val="00E8662F"/>
    <w:rsid w:val="00E87711"/>
    <w:rsid w:val="00E90026"/>
    <w:rsid w:val="00E92061"/>
    <w:rsid w:val="00E95D78"/>
    <w:rsid w:val="00E97EEE"/>
    <w:rsid w:val="00EA06D2"/>
    <w:rsid w:val="00EA2A91"/>
    <w:rsid w:val="00EA2CA4"/>
    <w:rsid w:val="00EA4DFC"/>
    <w:rsid w:val="00EA7395"/>
    <w:rsid w:val="00EA7462"/>
    <w:rsid w:val="00EB2858"/>
    <w:rsid w:val="00EB6DF4"/>
    <w:rsid w:val="00EC0F9E"/>
    <w:rsid w:val="00EC3179"/>
    <w:rsid w:val="00EC5BA9"/>
    <w:rsid w:val="00EC6A5A"/>
    <w:rsid w:val="00ED159E"/>
    <w:rsid w:val="00ED2231"/>
    <w:rsid w:val="00ED277A"/>
    <w:rsid w:val="00ED2A18"/>
    <w:rsid w:val="00ED3183"/>
    <w:rsid w:val="00ED396D"/>
    <w:rsid w:val="00ED4ACE"/>
    <w:rsid w:val="00ED5740"/>
    <w:rsid w:val="00ED649C"/>
    <w:rsid w:val="00EE05F1"/>
    <w:rsid w:val="00EE0D7F"/>
    <w:rsid w:val="00EE41FA"/>
    <w:rsid w:val="00EF108D"/>
    <w:rsid w:val="00EF3D4C"/>
    <w:rsid w:val="00EF3DDB"/>
    <w:rsid w:val="00EF7070"/>
    <w:rsid w:val="00EF79DE"/>
    <w:rsid w:val="00F00E00"/>
    <w:rsid w:val="00F0593B"/>
    <w:rsid w:val="00F071F8"/>
    <w:rsid w:val="00F07A66"/>
    <w:rsid w:val="00F104F2"/>
    <w:rsid w:val="00F1228A"/>
    <w:rsid w:val="00F204D7"/>
    <w:rsid w:val="00F20954"/>
    <w:rsid w:val="00F24049"/>
    <w:rsid w:val="00F25EF4"/>
    <w:rsid w:val="00F2794E"/>
    <w:rsid w:val="00F308BF"/>
    <w:rsid w:val="00F31B9A"/>
    <w:rsid w:val="00F31C9D"/>
    <w:rsid w:val="00F31FE6"/>
    <w:rsid w:val="00F35A24"/>
    <w:rsid w:val="00F40EF4"/>
    <w:rsid w:val="00F41C28"/>
    <w:rsid w:val="00F423FB"/>
    <w:rsid w:val="00F42FFE"/>
    <w:rsid w:val="00F50323"/>
    <w:rsid w:val="00F51DF8"/>
    <w:rsid w:val="00F51EC8"/>
    <w:rsid w:val="00F52932"/>
    <w:rsid w:val="00F53E93"/>
    <w:rsid w:val="00F5682D"/>
    <w:rsid w:val="00F5796E"/>
    <w:rsid w:val="00F60B2A"/>
    <w:rsid w:val="00F6131D"/>
    <w:rsid w:val="00F62A12"/>
    <w:rsid w:val="00F65091"/>
    <w:rsid w:val="00F667FC"/>
    <w:rsid w:val="00F679B5"/>
    <w:rsid w:val="00F70AFB"/>
    <w:rsid w:val="00F72BF2"/>
    <w:rsid w:val="00F73677"/>
    <w:rsid w:val="00F74B2D"/>
    <w:rsid w:val="00F74C37"/>
    <w:rsid w:val="00F75856"/>
    <w:rsid w:val="00F82987"/>
    <w:rsid w:val="00F82AB6"/>
    <w:rsid w:val="00F8518B"/>
    <w:rsid w:val="00F85892"/>
    <w:rsid w:val="00F86D4C"/>
    <w:rsid w:val="00F96A80"/>
    <w:rsid w:val="00FA17AD"/>
    <w:rsid w:val="00FA25D1"/>
    <w:rsid w:val="00FA2974"/>
    <w:rsid w:val="00FA32D4"/>
    <w:rsid w:val="00FA4FDF"/>
    <w:rsid w:val="00FA6E9E"/>
    <w:rsid w:val="00FB0FCA"/>
    <w:rsid w:val="00FB3D1B"/>
    <w:rsid w:val="00FB4A86"/>
    <w:rsid w:val="00FB4AE3"/>
    <w:rsid w:val="00FB7316"/>
    <w:rsid w:val="00FB7D11"/>
    <w:rsid w:val="00FC0071"/>
    <w:rsid w:val="00FC09E4"/>
    <w:rsid w:val="00FC258D"/>
    <w:rsid w:val="00FC2EA0"/>
    <w:rsid w:val="00FC3A44"/>
    <w:rsid w:val="00FC421A"/>
    <w:rsid w:val="00FC7E76"/>
    <w:rsid w:val="00FD3B39"/>
    <w:rsid w:val="00FE218C"/>
    <w:rsid w:val="00FE4CEC"/>
    <w:rsid w:val="00FE510C"/>
    <w:rsid w:val="00FE61AF"/>
    <w:rsid w:val="00FE68ED"/>
    <w:rsid w:val="00FF0423"/>
    <w:rsid w:val="00FF083A"/>
    <w:rsid w:val="00FF0B2A"/>
    <w:rsid w:val="00FF3730"/>
    <w:rsid w:val="00FF4B92"/>
    <w:rsid w:val="00FF4D63"/>
    <w:rsid w:val="02B240C2"/>
    <w:rsid w:val="0D2CDD10"/>
    <w:rsid w:val="11AB1007"/>
    <w:rsid w:val="18109B5D"/>
    <w:rsid w:val="18905DB3"/>
    <w:rsid w:val="1AEB8841"/>
    <w:rsid w:val="1C50700C"/>
    <w:rsid w:val="1FC578AE"/>
    <w:rsid w:val="1FC92A16"/>
    <w:rsid w:val="207F272A"/>
    <w:rsid w:val="2204C15D"/>
    <w:rsid w:val="2391718A"/>
    <w:rsid w:val="2F2C63F3"/>
    <w:rsid w:val="2FCCE57D"/>
    <w:rsid w:val="327A48AE"/>
    <w:rsid w:val="38D088A5"/>
    <w:rsid w:val="39D848DF"/>
    <w:rsid w:val="3A9C3043"/>
    <w:rsid w:val="3C0DC6E4"/>
    <w:rsid w:val="451E1EA7"/>
    <w:rsid w:val="49290077"/>
    <w:rsid w:val="4AA63824"/>
    <w:rsid w:val="5369D104"/>
    <w:rsid w:val="56516135"/>
    <w:rsid w:val="5A0AD90B"/>
    <w:rsid w:val="629727A6"/>
    <w:rsid w:val="63872F6F"/>
    <w:rsid w:val="650A8163"/>
    <w:rsid w:val="6B9B4CF4"/>
    <w:rsid w:val="6EB94A9F"/>
    <w:rsid w:val="6FB2D281"/>
    <w:rsid w:val="70BC2848"/>
    <w:rsid w:val="7BDE9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6915AA"/>
  <w15:chartTrackingRefBased/>
  <w15:docId w15:val="{BB89A9C6-AF25-4EAE-AB41-5C5A3908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D4FA4"/>
    <w:rPr>
      <w:rFonts w:ascii="Arial" w:hAnsi="Arial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E641E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41E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63C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C742F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63413"/>
    <w:rPr>
      <w:color w:val="808080"/>
    </w:rPr>
  </w:style>
  <w:style w:type="paragraph" w:styleId="NormalWeb">
    <w:name w:val="Normal (Web)"/>
    <w:basedOn w:val="Normal"/>
    <w:uiPriority w:val="99"/>
    <w:unhideWhenUsed/>
    <w:rsid w:val="0035620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AU"/>
    </w:rPr>
  </w:style>
  <w:style w:type="character" w:styleId="Strong">
    <w:name w:val="Strong"/>
    <w:basedOn w:val="DefaultParagraphFont"/>
    <w:uiPriority w:val="22"/>
    <w:qFormat/>
    <w:rsid w:val="0035620F"/>
    <w:rPr>
      <w:b/>
      <w:bCs/>
    </w:rPr>
  </w:style>
  <w:style w:type="character" w:styleId="Hyperlink">
    <w:name w:val="Hyperlink"/>
    <w:basedOn w:val="DefaultParagraphFont"/>
    <w:uiPriority w:val="99"/>
    <w:unhideWhenUsed/>
    <w:rsid w:val="00780D0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97D67"/>
    <w:pPr>
      <w:ind w:left="720"/>
      <w:contextualSpacing/>
    </w:pPr>
  </w:style>
  <w:style w:type="character" w:styleId="CommentReference">
    <w:name w:val="annotation reference"/>
    <w:basedOn w:val="DefaultParagraphFont"/>
    <w:rsid w:val="00975F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5FCC"/>
  </w:style>
  <w:style w:type="character" w:styleId="CommentTextChar" w:customStyle="1">
    <w:name w:val="Comment Text Char"/>
    <w:basedOn w:val="DefaultParagraphFont"/>
    <w:link w:val="CommentText"/>
    <w:rsid w:val="00975FCC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975FCC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975FCC"/>
    <w:rPr>
      <w:rFonts w:ascii="Arial" w:hAnsi="Arial"/>
      <w:b/>
      <w:bCs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6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SL\Stategic%20Marketing%20&amp;%20Sales\EVENTS\5.%20COMMUNITY%20FUNDRAISING\8.%20Fundraising\Thank%20You%20Letters%20&amp;%20Certs\CF%20Thank%20You%20Letters\TEMPLATE%20CF%20Thank%20you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ABF550CE354DF8A367B85167D5F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5C52D-1E21-4152-B54A-0E513FC46BDC}"/>
      </w:docPartPr>
      <w:docPartBody>
        <w:p w:rsidR="00112A02" w:rsidRDefault="00B97AD9">
          <w:pPr>
            <w:pStyle w:val="B5ABF550CE354DF8A367B85167D5F601"/>
          </w:pPr>
          <w:r w:rsidRPr="001A7F9D">
            <w:rPr>
              <w:rStyle w:val="PlaceholderText"/>
            </w:rPr>
            <w:t>Click here to enter a date.</w:t>
          </w:r>
        </w:p>
      </w:docPartBody>
    </w:docPart>
    <w:docPart>
      <w:docPartPr>
        <w:name w:val="6D78804A01A74FBABAB15DB13856D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655C9-F3F5-4ACC-9F94-DB442EA4E0FD}"/>
      </w:docPartPr>
      <w:docPartBody>
        <w:p w:rsidR="00112A02" w:rsidRDefault="00B97AD9">
          <w:pPr>
            <w:pStyle w:val="6D78804A01A74FBABAB15DB13856DC70"/>
          </w:pPr>
          <w:r w:rsidRPr="001A7F9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D9"/>
    <w:rsid w:val="00112A02"/>
    <w:rsid w:val="005D51FE"/>
    <w:rsid w:val="0065391F"/>
    <w:rsid w:val="00B97AD9"/>
    <w:rsid w:val="00E4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ABF550CE354DF8A367B85167D5F601">
    <w:name w:val="B5ABF550CE354DF8A367B85167D5F601"/>
  </w:style>
  <w:style w:type="paragraph" w:customStyle="1" w:styleId="6D78804A01A74FBABAB15DB13856DC70">
    <w:name w:val="6D78804A01A74FBABAB15DB13856DC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43C1F2727D744B185A22FC0EF2D16" ma:contentTypeVersion="22" ma:contentTypeDescription="Create a new document." ma:contentTypeScope="" ma:versionID="7cd96ffe729422d2831f7e2ab7a107d3">
  <xsd:schema xmlns:xsd="http://www.w3.org/2001/XMLSchema" xmlns:xs="http://www.w3.org/2001/XMLSchema" xmlns:p="http://schemas.microsoft.com/office/2006/metadata/properties" xmlns:ns2="5f7c00d0-6ac4-45c6-ac03-73e853d4fc5d" xmlns:ns3="c4ec1e4d-2740-4873-b054-60ca5933087a" targetNamespace="http://schemas.microsoft.com/office/2006/metadata/properties" ma:root="true" ma:fieldsID="b171b583e0165bfa7ce252250b031e77" ns2:_="" ns3:_="">
    <xsd:import namespace="5f7c00d0-6ac4-45c6-ac03-73e853d4fc5d"/>
    <xsd:import namespace="c4ec1e4d-2740-4873-b054-60ca59330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" minOccurs="0"/>
                <xsd:element ref="ns2:Link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c00d0-6ac4-45c6-ac03-73e853d4f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ba5f5a-97fb-4810-8a56-ca9c4f9a40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Link" ma:index="25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c1e4d-2740-4873-b054-60ca593308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c781d0-8a5e-42d4-b745-9b4343913b1a}" ma:internalName="TaxCatchAll" ma:showField="CatchAllData" ma:web="c4ec1e4d-2740-4873-b054-60ca59330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ec1e4d-2740-4873-b054-60ca5933087a" xsi:nil="true"/>
    <Image xmlns="5f7c00d0-6ac4-45c6-ac03-73e853d4fc5d" xsi:nil="true"/>
    <lcf76f155ced4ddcb4097134ff3c332f xmlns="5f7c00d0-6ac4-45c6-ac03-73e853d4fc5d">
      <Terms xmlns="http://schemas.microsoft.com/office/infopath/2007/PartnerControls"/>
    </lcf76f155ced4ddcb4097134ff3c332f>
    <Link xmlns="5f7c00d0-6ac4-45c6-ac03-73e853d4fc5d">
      <Url xsi:nil="true"/>
      <Description xsi:nil="true"/>
    </Link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0589EA-4F85-477E-9D3E-492BEECABD24}"/>
</file>

<file path=customXml/itemProps2.xml><?xml version="1.0" encoding="utf-8"?>
<ds:datastoreItem xmlns:ds="http://schemas.openxmlformats.org/officeDocument/2006/customXml" ds:itemID="{E4EAB1D2-8C0F-4CFB-A64E-C5E5809674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DD47D5-6A21-486D-9C41-5101B888086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TEMPLATE CF Thank you letter</ap:Template>
  <ap:Application>Microsoft Word for the web</ap:Application>
  <ap:DocSecurity>0</ap:DocSecurity>
  <ap:ScaleCrop>false</ap:ScaleCrop>
  <ap:Company>MS Society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Karen Thackray</dc:creator>
  <keywords/>
  <lastModifiedBy>Lucy Gair</lastModifiedBy>
  <revision>6</revision>
  <lastPrinted>2015-04-07T03:44:00.0000000Z</lastPrinted>
  <dcterms:created xsi:type="dcterms:W3CDTF">2021-08-04T05:07:00.0000000Z</dcterms:created>
  <dcterms:modified xsi:type="dcterms:W3CDTF">2026-06-23T03:11:59.8486312Z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0x0101004B943C1F2727D744B185A22FC0EF2D16</vt:lpwstr>
  </property>
  <property fmtid="{D5CDD505-2E9C-101B-9397-08002B2CF9AE}" pid="3" name="MediaServiceImageTags">
    <vt:lpwstr/>
  </property>
</Properties>
</file>